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4CD0B" w14:textId="4047055A" w:rsidR="000D2361" w:rsidRPr="004002C3" w:rsidRDefault="00451843" w:rsidP="00E576E8">
      <w:pPr>
        <w:pStyle w:val="Paragrafnummer"/>
      </w:pPr>
      <w:bookmarkStart w:id="0" w:name="_Toc347305941"/>
      <w:r>
        <w:t xml:space="preserve"> </w:t>
      </w:r>
      <w:r w:rsidRPr="004002C3">
        <w:t xml:space="preserve">Dnr </w:t>
      </w:r>
      <w:bookmarkEnd w:id="0"/>
      <w:sdt>
        <w:sdtPr>
          <w:alias w:val="ÄrendeDiarieNr"/>
          <w:tag w:val="ÄrendeDiarieNr"/>
          <w:id w:val="-1902977960"/>
          <w:placeholder>
            <w:docPart w:val="7B72CC484BDC42D3B08E5D7F6F215ECA"/>
          </w:placeholder>
          <w:dataBinding w:xpath="/Global_Decision[1]/ParentCase.NumberSequence[1]" w:storeItemID="{95736CEA-51F7-42EA-B6BD-F4E98393CF63}"/>
          <w:text/>
        </w:sdtPr>
        <w:sdtEndPr/>
        <w:sdtContent>
          <w:r w:rsidR="0003469B">
            <w:t>2025/1495</w:t>
          </w:r>
        </w:sdtContent>
      </w:sdt>
    </w:p>
    <w:sdt>
      <w:sdtPr>
        <w:alias w:val="ins_Rubrik"/>
        <w:tag w:val="ins_Rubrik"/>
        <w:id w:val="-284046631"/>
        <w:placeholder>
          <w:docPart w:val="399DB673BFAE42ECAA309653BA08E85A"/>
        </w:placeholder>
        <w:text/>
      </w:sdtPr>
      <w:sdtEndPr/>
      <w:sdtContent>
        <w:p w14:paraId="149B1F34" w14:textId="458274FF" w:rsidR="00FD7062" w:rsidRPr="004002C3" w:rsidRDefault="00451843" w:rsidP="000E22FF">
          <w:pPr>
            <w:pStyle w:val="Rubrik1"/>
          </w:pPr>
          <w:r>
            <w:t xml:space="preserve">Direktiv till fullmäktigeberedning om </w:t>
          </w:r>
          <w:r w:rsidR="003F1211">
            <w:t>framtidens väghållning</w:t>
          </w:r>
        </w:p>
      </w:sdtContent>
    </w:sdt>
    <w:p w14:paraId="1E08B947" w14:textId="77777777" w:rsidR="000E22FF" w:rsidRDefault="00451843" w:rsidP="000E22FF">
      <w:pPr>
        <w:pStyle w:val="Rubrik2"/>
      </w:pPr>
      <w:r w:rsidRPr="004002C3">
        <w:t>Beskrivning av ärendet</w:t>
      </w:r>
    </w:p>
    <w:sdt>
      <w:sdtPr>
        <w:alias w:val="copy_Beskrivning"/>
        <w:tag w:val="copy_Beskrivning"/>
        <w:id w:val="-36972906"/>
        <w:placeholder>
          <w:docPart w:val="DefaultPlaceholder_-1854013440"/>
        </w:placeholder>
      </w:sdtPr>
      <w:sdtEndPr>
        <w:rPr>
          <w:szCs w:val="24"/>
        </w:rPr>
      </w:sdtEndPr>
      <w:sdtContent>
        <w:sdt>
          <w:sdtPr>
            <w:rPr>
              <w:szCs w:val="24"/>
            </w:rPr>
            <w:alias w:val="copy_Beskrivning"/>
            <w:tag w:val="copy_Beskrivning"/>
            <w:id w:val="679002055"/>
            <w:placeholder>
              <w:docPart w:val="3AD0F2BEE5EF4C6789EAE5C11AE9F0BD"/>
            </w:placeholder>
          </w:sdtPr>
          <w:sdtEndPr/>
          <w:sdtContent>
            <w:p w14:paraId="4FB892C9" w14:textId="3B8D6FD5" w:rsidR="00A23F0F" w:rsidRPr="00A03D31" w:rsidRDefault="003F1211" w:rsidP="00573455">
              <w:pPr>
                <w:pStyle w:val="Brdtext"/>
                <w:rPr>
                  <w:rFonts w:ascii="Arial" w:hAnsi="Arial" w:cs="Arial"/>
                  <w:sz w:val="22"/>
                  <w:szCs w:val="22"/>
                </w:rPr>
              </w:pPr>
              <w:r>
                <w:rPr>
                  <w:rFonts w:ascii="Arial" w:hAnsi="Arial" w:cs="Arial"/>
                  <w:sz w:val="22"/>
                  <w:szCs w:val="22"/>
                </w:rPr>
                <w:t>De styrande partierna</w:t>
              </w:r>
              <w:r w:rsidR="00EE5EC2">
                <w:rPr>
                  <w:rFonts w:ascii="Arial" w:hAnsi="Arial" w:cs="Arial"/>
                  <w:sz w:val="22"/>
                  <w:szCs w:val="22"/>
                </w:rPr>
                <w:t xml:space="preserve"> (S, M, C och L)</w:t>
              </w:r>
              <w:r>
                <w:rPr>
                  <w:rFonts w:ascii="Arial" w:hAnsi="Arial" w:cs="Arial"/>
                  <w:sz w:val="22"/>
                  <w:szCs w:val="22"/>
                </w:rPr>
                <w:t xml:space="preserve"> tillsammans med Bygdepartiet</w:t>
              </w:r>
              <w:r w:rsidR="00451843" w:rsidRPr="00A03D31">
                <w:rPr>
                  <w:rFonts w:ascii="Arial" w:hAnsi="Arial" w:cs="Arial"/>
                  <w:sz w:val="22"/>
                  <w:szCs w:val="22"/>
                </w:rPr>
                <w:t xml:space="preserve"> lämnade </w:t>
              </w:r>
              <w:r>
                <w:rPr>
                  <w:rFonts w:ascii="Arial" w:hAnsi="Arial" w:cs="Arial"/>
                  <w:sz w:val="22"/>
                  <w:szCs w:val="22"/>
                </w:rPr>
                <w:t xml:space="preserve">den </w:t>
              </w:r>
              <w:r w:rsidR="0003469B">
                <w:rPr>
                  <w:rFonts w:ascii="Arial" w:hAnsi="Arial" w:cs="Arial"/>
                  <w:sz w:val="22"/>
                  <w:szCs w:val="22"/>
                </w:rPr>
                <w:t xml:space="preserve">5 </w:t>
              </w:r>
              <w:r>
                <w:rPr>
                  <w:rFonts w:ascii="Arial" w:hAnsi="Arial" w:cs="Arial"/>
                  <w:sz w:val="22"/>
                  <w:szCs w:val="22"/>
                </w:rPr>
                <w:t>december</w:t>
              </w:r>
              <w:r w:rsidR="00451843" w:rsidRPr="00A03D31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  <w:r w:rsidR="0003469B">
                <w:rPr>
                  <w:rFonts w:ascii="Arial" w:hAnsi="Arial" w:cs="Arial"/>
                  <w:sz w:val="22"/>
                  <w:szCs w:val="22"/>
                </w:rPr>
                <w:t xml:space="preserve">2025 </w:t>
              </w:r>
              <w:r w:rsidR="00451843" w:rsidRPr="00A03D31">
                <w:rPr>
                  <w:rFonts w:ascii="Arial" w:hAnsi="Arial" w:cs="Arial"/>
                  <w:sz w:val="22"/>
                  <w:szCs w:val="22"/>
                </w:rPr>
                <w:t>in e</w:t>
              </w:r>
              <w:r>
                <w:rPr>
                  <w:rFonts w:ascii="Arial" w:hAnsi="Arial" w:cs="Arial"/>
                  <w:sz w:val="22"/>
                  <w:szCs w:val="22"/>
                </w:rPr>
                <w:t>tt nämndinitiativ</w:t>
              </w:r>
              <w:r w:rsidR="00451843" w:rsidRPr="00A03D31">
                <w:rPr>
                  <w:rFonts w:ascii="Arial" w:hAnsi="Arial" w:cs="Arial"/>
                  <w:sz w:val="22"/>
                  <w:szCs w:val="22"/>
                </w:rPr>
                <w:t xml:space="preserve"> med förslag om </w:t>
              </w:r>
              <w:r>
                <w:rPr>
                  <w:rFonts w:ascii="Arial" w:hAnsi="Arial" w:cs="Arial"/>
                  <w:sz w:val="22"/>
                  <w:szCs w:val="22"/>
                </w:rPr>
                <w:t>att tillsätta en fullmäktigeberedning gällande framtidens väghållning i Leksands kommun.</w:t>
              </w:r>
            </w:p>
            <w:p w14:paraId="27B29C8A" w14:textId="6ECC9C6F" w:rsidR="00244CE7" w:rsidRPr="001D6A46" w:rsidRDefault="004C1E5D" w:rsidP="00244CE7">
              <w:pPr>
                <w:pStyle w:val="Brdtext"/>
                <w:rPr>
                  <w:rFonts w:ascii="Arial" w:hAnsi="Arial" w:cs="Arial"/>
                  <w:sz w:val="22"/>
                  <w:szCs w:val="22"/>
                </w:rPr>
              </w:pPr>
              <w:r>
                <w:rPr>
                  <w:rFonts w:ascii="Arial" w:hAnsi="Arial" w:cs="Arial"/>
                  <w:sz w:val="22"/>
                  <w:szCs w:val="22"/>
                </w:rPr>
                <w:t xml:space="preserve">På kommunstyrelsens möte i januari </w:t>
              </w:r>
              <w:r w:rsidR="006C1AB0">
                <w:rPr>
                  <w:rFonts w:ascii="Arial" w:hAnsi="Arial" w:cs="Arial"/>
                  <w:sz w:val="22"/>
                  <w:szCs w:val="22"/>
                </w:rPr>
                <w:t>behandlas</w:t>
              </w:r>
              <w:r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  <w:r w:rsidR="00846079">
                <w:rPr>
                  <w:rFonts w:ascii="Arial" w:hAnsi="Arial" w:cs="Arial"/>
                  <w:sz w:val="22"/>
                  <w:szCs w:val="22"/>
                </w:rPr>
                <w:t>nämndinitiativet</w:t>
              </w:r>
              <w:r w:rsidR="00451843" w:rsidRPr="00A03D31">
                <w:rPr>
                  <w:rFonts w:ascii="Arial" w:hAnsi="Arial" w:cs="Arial"/>
                  <w:sz w:val="22"/>
                  <w:szCs w:val="22"/>
                </w:rPr>
                <w:t>.</w:t>
              </w:r>
              <w:r w:rsidR="00CE6A0E">
                <w:rPr>
                  <w:rFonts w:ascii="Arial" w:hAnsi="Arial" w:cs="Arial"/>
                  <w:sz w:val="22"/>
                  <w:szCs w:val="22"/>
                </w:rPr>
                <w:t xml:space="preserve"> Till </w:t>
              </w:r>
              <w:r w:rsidR="006C1AB0">
                <w:rPr>
                  <w:rFonts w:ascii="Arial" w:hAnsi="Arial" w:cs="Arial"/>
                  <w:sz w:val="22"/>
                  <w:szCs w:val="22"/>
                </w:rPr>
                <w:t>initiativet</w:t>
              </w:r>
              <w:r w:rsidR="00CE6A0E">
                <w:rPr>
                  <w:rFonts w:ascii="Arial" w:hAnsi="Arial" w:cs="Arial"/>
                  <w:sz w:val="22"/>
                  <w:szCs w:val="22"/>
                </w:rPr>
                <w:t xml:space="preserve"> föreslås </w:t>
              </w:r>
              <w:r w:rsidR="00604C96">
                <w:rPr>
                  <w:rFonts w:ascii="Arial" w:hAnsi="Arial" w:cs="Arial"/>
                  <w:sz w:val="22"/>
                  <w:szCs w:val="22"/>
                </w:rPr>
                <w:t>i det här dokumentet</w:t>
              </w:r>
              <w:r w:rsidR="00CE6A0E">
                <w:rPr>
                  <w:rFonts w:ascii="Arial" w:hAnsi="Arial" w:cs="Arial"/>
                  <w:sz w:val="22"/>
                  <w:szCs w:val="22"/>
                </w:rPr>
                <w:t xml:space="preserve"> ett direktiv </w:t>
              </w:r>
              <w:r w:rsidR="00D91390">
                <w:rPr>
                  <w:rFonts w:ascii="Arial" w:hAnsi="Arial" w:cs="Arial"/>
                  <w:sz w:val="22"/>
                  <w:szCs w:val="22"/>
                </w:rPr>
                <w:t xml:space="preserve">som beredningen ska arbeta utefter, under förutsättning att kommunfullmäktige beslutar att tillsätta beredningen. </w:t>
              </w:r>
              <w:r w:rsidR="00451843" w:rsidRPr="00A03D31">
                <w:rPr>
                  <w:rFonts w:ascii="Arial" w:hAnsi="Arial" w:cs="Arial"/>
                  <w:sz w:val="22"/>
                  <w:szCs w:val="22"/>
                </w:rPr>
                <w:t>Samtliga partier i kommunfullmäktige ska vara representerade i fullmäktigeberedningen.</w:t>
              </w:r>
            </w:p>
          </w:sdtContent>
        </w:sdt>
      </w:sdtContent>
    </w:sdt>
    <w:p w14:paraId="0A2C2298" w14:textId="1B41511D" w:rsidR="000E22FF" w:rsidRDefault="00946252" w:rsidP="002F38B9">
      <w:pPr>
        <w:pStyle w:val="Rubrik2"/>
      </w:pPr>
      <w:r>
        <w:t>Direktiv till fullmäktigeberedning</w:t>
      </w:r>
    </w:p>
    <w:sdt>
      <w:sdtPr>
        <w:rPr>
          <w:color w:val="FF0000"/>
        </w:rPr>
        <w:alias w:val="copy_Bedömning"/>
        <w:tag w:val="copy_Bedömning"/>
        <w:id w:val="1145008876"/>
        <w:placeholder>
          <w:docPart w:val="DefaultPlaceholder_-1854013440"/>
        </w:placeholder>
      </w:sdtPr>
      <w:sdtEndPr>
        <w:rPr>
          <w:rFonts w:ascii="Arial" w:hAnsi="Arial" w:cs="Arial"/>
          <w:color w:val="auto"/>
          <w:szCs w:val="24"/>
        </w:rPr>
      </w:sdtEndPr>
      <w:sdtContent>
        <w:p w14:paraId="5A37C722" w14:textId="356C466D" w:rsidR="00573455" w:rsidRPr="00A03D31" w:rsidRDefault="00C72745" w:rsidP="00573455">
          <w:pPr>
            <w:pStyle w:val="Brdtext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F</w:t>
          </w:r>
          <w:r w:rsidR="00451843" w:rsidRPr="00A03D31">
            <w:rPr>
              <w:rFonts w:ascii="Arial" w:hAnsi="Arial" w:cs="Arial"/>
              <w:sz w:val="22"/>
              <w:szCs w:val="22"/>
            </w:rPr>
            <w:t>ullmäktigeberedningen föreslås</w:t>
          </w:r>
          <w:r w:rsidR="00451843">
            <w:rPr>
              <w:rFonts w:ascii="Arial" w:hAnsi="Arial" w:cs="Arial"/>
              <w:sz w:val="22"/>
              <w:szCs w:val="22"/>
            </w:rPr>
            <w:t xml:space="preserve"> utifrån ett kommunalt helhetsperspektiv</w:t>
          </w:r>
          <w:r w:rsidR="00451843" w:rsidRPr="00A03D31">
            <w:rPr>
              <w:rFonts w:ascii="Arial" w:hAnsi="Arial" w:cs="Arial"/>
              <w:sz w:val="22"/>
              <w:szCs w:val="22"/>
            </w:rPr>
            <w:t xml:space="preserve"> utföra följande uppdrag: </w:t>
          </w:r>
        </w:p>
        <w:p w14:paraId="28DF39BF" w14:textId="6381FD4D" w:rsidR="00AF13C6" w:rsidRDefault="00451843" w:rsidP="00573455">
          <w:pPr>
            <w:pStyle w:val="Brdtext"/>
            <w:numPr>
              <w:ilvl w:val="0"/>
              <w:numId w:val="3"/>
            </w:numPr>
            <w:rPr>
              <w:rFonts w:ascii="Arial" w:hAnsi="Arial" w:cs="Arial"/>
              <w:sz w:val="22"/>
              <w:szCs w:val="22"/>
            </w:rPr>
          </w:pPr>
          <w:r w:rsidRPr="00A03D31">
            <w:rPr>
              <w:rFonts w:ascii="Arial" w:hAnsi="Arial" w:cs="Arial"/>
              <w:sz w:val="22"/>
              <w:szCs w:val="22"/>
            </w:rPr>
            <w:t>g</w:t>
          </w:r>
          <w:r w:rsidR="006E7085" w:rsidRPr="00A03D31">
            <w:rPr>
              <w:rFonts w:ascii="Arial" w:hAnsi="Arial" w:cs="Arial"/>
              <w:sz w:val="22"/>
              <w:szCs w:val="22"/>
            </w:rPr>
            <w:t>enomfö</w:t>
          </w:r>
          <w:r w:rsidRPr="00A03D31">
            <w:rPr>
              <w:rFonts w:ascii="Arial" w:hAnsi="Arial" w:cs="Arial"/>
              <w:sz w:val="22"/>
              <w:szCs w:val="22"/>
            </w:rPr>
            <w:t xml:space="preserve">ra en översyn av </w:t>
          </w:r>
          <w:r w:rsidR="00C72745">
            <w:rPr>
              <w:rFonts w:ascii="Arial" w:hAnsi="Arial" w:cs="Arial"/>
              <w:sz w:val="22"/>
              <w:szCs w:val="22"/>
            </w:rPr>
            <w:t xml:space="preserve">nuvarande väghållning i Leksands kommun och </w:t>
          </w:r>
          <w:r w:rsidR="006C12B8">
            <w:rPr>
              <w:rFonts w:ascii="Arial" w:hAnsi="Arial" w:cs="Arial"/>
              <w:sz w:val="22"/>
              <w:szCs w:val="22"/>
            </w:rPr>
            <w:t>formulera en nulägesbeskrivning</w:t>
          </w:r>
          <w:r w:rsidR="006E7085" w:rsidRPr="00A03D31">
            <w:rPr>
              <w:rFonts w:ascii="Arial" w:hAnsi="Arial" w:cs="Arial"/>
              <w:sz w:val="22"/>
              <w:szCs w:val="22"/>
            </w:rPr>
            <w:t>,</w:t>
          </w:r>
        </w:p>
        <w:p w14:paraId="2334651E" w14:textId="549657E2" w:rsidR="00D37698" w:rsidRDefault="00D37698" w:rsidP="00D37698">
          <w:pPr>
            <w:pStyle w:val="Brdtext"/>
            <w:numPr>
              <w:ilvl w:val="0"/>
              <w:numId w:val="3"/>
            </w:num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bereda underlag inför eventuella framtida beslut</w:t>
          </w:r>
          <w:r w:rsidRPr="00A03D31">
            <w:rPr>
              <w:rFonts w:ascii="Arial" w:hAnsi="Arial" w:cs="Arial"/>
              <w:sz w:val="22"/>
              <w:szCs w:val="22"/>
            </w:rPr>
            <w:t>,</w:t>
          </w:r>
        </w:p>
        <w:p w14:paraId="7709B6E8" w14:textId="517F00FB" w:rsidR="00D37698" w:rsidRDefault="00D37698" w:rsidP="00D37698">
          <w:pPr>
            <w:pStyle w:val="Brdtext"/>
            <w:numPr>
              <w:ilvl w:val="0"/>
              <w:numId w:val="3"/>
            </w:num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beakta pågående uppdrag med bäring på sakfrågan, bland annat översyn av huvudmannaskap i Insjön och riktlinje för val av huvudmannaskap,</w:t>
          </w:r>
        </w:p>
        <w:p w14:paraId="2D574589" w14:textId="5EB062CA" w:rsidR="00D37698" w:rsidRPr="00D37698" w:rsidRDefault="00D37698" w:rsidP="00D37698">
          <w:pPr>
            <w:pStyle w:val="Brdtext"/>
            <w:numPr>
              <w:ilvl w:val="0"/>
              <w:numId w:val="3"/>
            </w:num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utvärdera nuvarande regelverk utifrån det tilläggsyrkande från Sverigedemokraterna som antogs i samband med regelverkens antagande i kommunfullmäktige,</w:t>
          </w:r>
        </w:p>
        <w:p w14:paraId="571450CA" w14:textId="04D42CBF" w:rsidR="002C7F0E" w:rsidRDefault="002C7F0E" w:rsidP="00573455">
          <w:pPr>
            <w:pStyle w:val="Brdtext"/>
            <w:numPr>
              <w:ilvl w:val="0"/>
              <w:numId w:val="3"/>
            </w:num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föra dialog med väghållare och andra relevanta aktörer, </w:t>
          </w:r>
        </w:p>
        <w:p w14:paraId="20ECA87E" w14:textId="7A20E5B8" w:rsidR="001D5822" w:rsidRPr="00A03D31" w:rsidRDefault="004356EB" w:rsidP="00573455">
          <w:pPr>
            <w:pStyle w:val="Brdtext"/>
            <w:numPr>
              <w:ilvl w:val="0"/>
              <w:numId w:val="3"/>
            </w:num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d</w:t>
          </w:r>
          <w:r w:rsidR="001D5822">
            <w:rPr>
              <w:rFonts w:ascii="Arial" w:hAnsi="Arial" w:cs="Arial"/>
              <w:sz w:val="22"/>
              <w:szCs w:val="22"/>
            </w:rPr>
            <w:t>el- och slutrapport ska skriftligen rapporteras till kommunfullmäktige</w:t>
          </w:r>
          <w:r w:rsidR="00835E0D">
            <w:rPr>
              <w:rFonts w:ascii="Arial" w:hAnsi="Arial" w:cs="Arial"/>
              <w:sz w:val="22"/>
              <w:szCs w:val="22"/>
            </w:rPr>
            <w:t>.</w:t>
          </w:r>
        </w:p>
        <w:p w14:paraId="2AE591AC" w14:textId="77777777" w:rsidR="00573455" w:rsidRPr="00265C97" w:rsidRDefault="00451843" w:rsidP="00573455">
          <w:pPr>
            <w:pStyle w:val="Rubrik3"/>
            <w:rPr>
              <w:rFonts w:cs="Arial"/>
              <w:b/>
              <w:bCs/>
              <w:szCs w:val="22"/>
            </w:rPr>
          </w:pPr>
          <w:r w:rsidRPr="00265C97">
            <w:rPr>
              <w:rFonts w:cs="Arial"/>
              <w:b/>
              <w:bCs/>
              <w:szCs w:val="22"/>
            </w:rPr>
            <w:t xml:space="preserve">Tidsram </w:t>
          </w:r>
        </w:p>
        <w:p w14:paraId="78D1A012" w14:textId="6FA5FDD9" w:rsidR="008E5BB3" w:rsidRPr="00A2266D" w:rsidRDefault="00A2266D" w:rsidP="00573455">
          <w:pPr>
            <w:pStyle w:val="Brdtext"/>
            <w:rPr>
              <w:rFonts w:ascii="Arial" w:hAnsi="Arial" w:cs="Arial"/>
              <w:sz w:val="22"/>
              <w:szCs w:val="18"/>
            </w:rPr>
          </w:pPr>
          <w:r w:rsidRPr="00A2266D">
            <w:rPr>
              <w:rStyle w:val="Formatmall1"/>
              <w:rFonts w:cs="Arial"/>
              <w:sz w:val="22"/>
              <w:szCs w:val="18"/>
            </w:rPr>
            <w:t>Fullmäktigeberedningens arbete är långsiktigt och föreslås därför inget slutdatum i nuläget. Ytterligare beslut kring beredningens tidsfrist erfordras av tillträdande kommunfullmäktige.</w:t>
          </w:r>
        </w:p>
        <w:p w14:paraId="0CD13EF7" w14:textId="23F493AA" w:rsidR="00573455" w:rsidRPr="00A03D31" w:rsidRDefault="00451843" w:rsidP="00573455">
          <w:pPr>
            <w:pStyle w:val="Brdtext"/>
            <w:rPr>
              <w:rFonts w:ascii="Arial" w:hAnsi="Arial" w:cs="Arial"/>
              <w:sz w:val="22"/>
              <w:szCs w:val="22"/>
            </w:rPr>
          </w:pPr>
          <w:r w:rsidRPr="00A03D31">
            <w:rPr>
              <w:rFonts w:ascii="Arial" w:hAnsi="Arial" w:cs="Arial"/>
              <w:sz w:val="22"/>
              <w:szCs w:val="22"/>
            </w:rPr>
            <w:t xml:space="preserve">Delrapportering av beredningens arbete </w:t>
          </w:r>
          <w:r w:rsidR="00946252">
            <w:rPr>
              <w:rFonts w:ascii="Arial" w:hAnsi="Arial" w:cs="Arial"/>
              <w:sz w:val="22"/>
              <w:szCs w:val="22"/>
            </w:rPr>
            <w:t>ska</w:t>
          </w:r>
          <w:r w:rsidRPr="00A03D31">
            <w:rPr>
              <w:rFonts w:ascii="Arial" w:hAnsi="Arial" w:cs="Arial"/>
              <w:sz w:val="22"/>
              <w:szCs w:val="22"/>
            </w:rPr>
            <w:t xml:space="preserve"> göras </w:t>
          </w:r>
          <w:r w:rsidR="00033895" w:rsidRPr="00A03D31">
            <w:rPr>
              <w:rFonts w:ascii="Arial" w:hAnsi="Arial" w:cs="Arial"/>
              <w:sz w:val="22"/>
              <w:szCs w:val="22"/>
            </w:rPr>
            <w:t>vid</w:t>
          </w:r>
          <w:r w:rsidR="00770DF0" w:rsidRPr="00A03D31">
            <w:rPr>
              <w:rFonts w:ascii="Arial" w:hAnsi="Arial" w:cs="Arial"/>
              <w:sz w:val="22"/>
              <w:szCs w:val="22"/>
            </w:rPr>
            <w:t xml:space="preserve"> </w:t>
          </w:r>
          <w:r w:rsidRPr="00A03D31">
            <w:rPr>
              <w:rFonts w:ascii="Arial" w:hAnsi="Arial" w:cs="Arial"/>
              <w:sz w:val="22"/>
              <w:szCs w:val="22"/>
            </w:rPr>
            <w:t>kommunfullmäktigesammanträde</w:t>
          </w:r>
          <w:r w:rsidR="00946252">
            <w:rPr>
              <w:rFonts w:ascii="Arial" w:hAnsi="Arial" w:cs="Arial"/>
              <w:sz w:val="22"/>
              <w:szCs w:val="22"/>
            </w:rPr>
            <w:t>na i juni respektive december 2026</w:t>
          </w:r>
          <w:r w:rsidRPr="00A03D31">
            <w:rPr>
              <w:rFonts w:ascii="Arial" w:hAnsi="Arial" w:cs="Arial"/>
              <w:sz w:val="22"/>
              <w:szCs w:val="22"/>
            </w:rPr>
            <w:t xml:space="preserve">. </w:t>
          </w:r>
        </w:p>
        <w:p w14:paraId="2CD08FBC" w14:textId="77777777" w:rsidR="00573455" w:rsidRPr="00265C97" w:rsidRDefault="00451843" w:rsidP="00573455">
          <w:pPr>
            <w:pStyle w:val="Rubrik3"/>
            <w:rPr>
              <w:rFonts w:cs="Arial"/>
              <w:b/>
              <w:bCs/>
              <w:szCs w:val="22"/>
            </w:rPr>
          </w:pPr>
          <w:r w:rsidRPr="00265C97">
            <w:rPr>
              <w:rFonts w:cs="Arial"/>
              <w:b/>
              <w:bCs/>
              <w:szCs w:val="22"/>
            </w:rPr>
            <w:lastRenderedPageBreak/>
            <w:t>Ledamöter och valet av dessa</w:t>
          </w:r>
        </w:p>
        <w:p w14:paraId="092CD1BA" w14:textId="77777777" w:rsidR="00E377FE" w:rsidRDefault="00451843" w:rsidP="00573455">
          <w:pPr>
            <w:pStyle w:val="Brdtext"/>
            <w:rPr>
              <w:rFonts w:ascii="Arial" w:hAnsi="Arial" w:cs="Arial"/>
              <w:sz w:val="22"/>
              <w:szCs w:val="22"/>
            </w:rPr>
          </w:pPr>
          <w:r w:rsidRPr="00A03D31">
            <w:rPr>
              <w:rFonts w:ascii="Arial" w:hAnsi="Arial" w:cs="Arial"/>
              <w:sz w:val="22"/>
              <w:szCs w:val="22"/>
            </w:rPr>
            <w:t xml:space="preserve">Beredningen ska utgöras av nio ledamöter som väljs av fullmäktige. Varje parti i fullmäktige erbjuds att delta med en ledamot. Därutöver ska i beredningen ingå en ordförande i form av </w:t>
          </w:r>
          <w:r w:rsidR="00F23937" w:rsidRPr="00A03D31">
            <w:rPr>
              <w:rFonts w:ascii="Arial" w:hAnsi="Arial" w:cs="Arial"/>
              <w:sz w:val="22"/>
              <w:szCs w:val="22"/>
            </w:rPr>
            <w:t>särskild utsedd</w:t>
          </w:r>
          <w:r w:rsidRPr="00A03D31">
            <w:rPr>
              <w:rFonts w:ascii="Arial" w:hAnsi="Arial" w:cs="Arial"/>
              <w:sz w:val="22"/>
              <w:szCs w:val="22"/>
            </w:rPr>
            <w:t xml:space="preserve"> ordförande. </w:t>
          </w:r>
        </w:p>
        <w:p w14:paraId="5826E8A7" w14:textId="268CF8AD" w:rsidR="00573455" w:rsidRPr="00A03D31" w:rsidRDefault="00451843" w:rsidP="00573455">
          <w:pPr>
            <w:pStyle w:val="Brdtext"/>
            <w:rPr>
              <w:rFonts w:ascii="Arial" w:hAnsi="Arial" w:cs="Arial"/>
              <w:color w:val="FF0000"/>
              <w:sz w:val="22"/>
              <w:szCs w:val="22"/>
            </w:rPr>
          </w:pPr>
          <w:r w:rsidRPr="00A03D31">
            <w:rPr>
              <w:rFonts w:ascii="Arial" w:hAnsi="Arial" w:cs="Arial"/>
              <w:sz w:val="22"/>
              <w:szCs w:val="22"/>
            </w:rPr>
            <w:t>Bland de övriga ledamöterna utser fullmäktige en vice ordförande. Inga ersättare tillsätts för ledamöterna.</w:t>
          </w:r>
        </w:p>
        <w:p w14:paraId="67B821D6" w14:textId="77777777" w:rsidR="00573455" w:rsidRPr="00A03D31" w:rsidRDefault="00451843" w:rsidP="00573455">
          <w:pPr>
            <w:pStyle w:val="Brdtext"/>
            <w:rPr>
              <w:rFonts w:ascii="Arial" w:hAnsi="Arial" w:cs="Arial"/>
              <w:sz w:val="22"/>
              <w:szCs w:val="22"/>
            </w:rPr>
          </w:pPr>
          <w:r w:rsidRPr="00A03D31">
            <w:rPr>
              <w:rFonts w:ascii="Arial" w:hAnsi="Arial" w:cs="Arial"/>
              <w:sz w:val="22"/>
              <w:szCs w:val="22"/>
            </w:rPr>
            <w:t>Valba</w:t>
          </w:r>
          <w:r w:rsidR="0093572B" w:rsidRPr="00A03D31">
            <w:rPr>
              <w:rFonts w:ascii="Arial" w:hAnsi="Arial" w:cs="Arial"/>
              <w:sz w:val="22"/>
              <w:szCs w:val="22"/>
            </w:rPr>
            <w:t>r</w:t>
          </w:r>
          <w:r w:rsidRPr="00A03D31">
            <w:rPr>
              <w:rFonts w:ascii="Arial" w:hAnsi="Arial" w:cs="Arial"/>
              <w:sz w:val="22"/>
              <w:szCs w:val="22"/>
            </w:rPr>
            <w:t xml:space="preserve"> som ledamot i beredningen</w:t>
          </w:r>
          <w:r w:rsidR="0093572B" w:rsidRPr="00A03D31">
            <w:rPr>
              <w:rFonts w:ascii="Arial" w:hAnsi="Arial" w:cs="Arial"/>
              <w:sz w:val="22"/>
              <w:szCs w:val="22"/>
            </w:rPr>
            <w:t xml:space="preserve"> </w:t>
          </w:r>
          <w:r w:rsidR="00B940E3" w:rsidRPr="00A03D31">
            <w:rPr>
              <w:rFonts w:ascii="Arial" w:hAnsi="Arial" w:cs="Arial"/>
              <w:sz w:val="22"/>
              <w:szCs w:val="22"/>
            </w:rPr>
            <w:t xml:space="preserve">är den </w:t>
          </w:r>
          <w:r w:rsidRPr="00A03D31">
            <w:rPr>
              <w:rFonts w:ascii="Arial" w:hAnsi="Arial" w:cs="Arial"/>
              <w:sz w:val="22"/>
              <w:szCs w:val="22"/>
            </w:rPr>
            <w:t xml:space="preserve">som är folkbokförd i kommunen, har fyllt 18 år och är medborgare i Sverige eller någon annan av EU:s medlemsstater, medborgare i Island eller Norge. För övriga utlänningar gäller att de varit folkbokförda i Sverige tre år i följd. </w:t>
          </w:r>
        </w:p>
        <w:p w14:paraId="1DF70069" w14:textId="77777777" w:rsidR="00573455" w:rsidRPr="00A03D31" w:rsidRDefault="00451843" w:rsidP="00573455">
          <w:pPr>
            <w:pStyle w:val="Brdtext"/>
            <w:rPr>
              <w:rFonts w:ascii="Arial" w:hAnsi="Arial" w:cs="Arial"/>
              <w:sz w:val="22"/>
              <w:szCs w:val="22"/>
            </w:rPr>
          </w:pPr>
          <w:r w:rsidRPr="00A03D31">
            <w:rPr>
              <w:rFonts w:ascii="Arial" w:hAnsi="Arial" w:cs="Arial"/>
              <w:sz w:val="22"/>
              <w:szCs w:val="22"/>
            </w:rPr>
            <w:t xml:space="preserve">Det innebär att kommunfullmäktige kan välja personer som inte redan är förtroendevalda. Genom kommunfullmäktiges val blir dessa personer förtroendevalda. </w:t>
          </w:r>
        </w:p>
        <w:p w14:paraId="27D784AD" w14:textId="77777777" w:rsidR="00573455" w:rsidRPr="00265C97" w:rsidRDefault="00451843" w:rsidP="00573455">
          <w:pPr>
            <w:pStyle w:val="Rubrik3"/>
            <w:rPr>
              <w:rFonts w:cs="Arial"/>
              <w:b/>
              <w:bCs/>
              <w:szCs w:val="22"/>
            </w:rPr>
          </w:pPr>
          <w:r w:rsidRPr="00265C97">
            <w:rPr>
              <w:rFonts w:cs="Arial"/>
              <w:b/>
              <w:bCs/>
              <w:szCs w:val="22"/>
            </w:rPr>
            <w:t xml:space="preserve">Beredningens arbetssätt </w:t>
          </w:r>
        </w:p>
        <w:p w14:paraId="1209B419" w14:textId="77777777" w:rsidR="00573455" w:rsidRPr="00A03D31" w:rsidRDefault="00451843" w:rsidP="00573455">
          <w:pPr>
            <w:pStyle w:val="Brdtext"/>
            <w:numPr>
              <w:ilvl w:val="0"/>
              <w:numId w:val="4"/>
            </w:numPr>
            <w:rPr>
              <w:rFonts w:ascii="Arial" w:hAnsi="Arial" w:cs="Arial"/>
              <w:sz w:val="22"/>
              <w:szCs w:val="22"/>
            </w:rPr>
          </w:pPr>
          <w:r w:rsidRPr="00A03D31">
            <w:rPr>
              <w:rFonts w:ascii="Arial" w:hAnsi="Arial" w:cs="Arial"/>
              <w:sz w:val="22"/>
              <w:szCs w:val="22"/>
            </w:rPr>
            <w:t xml:space="preserve">Beredningen ska upprätta en arbetsplan med utgångspunkt från fullmäktiges direktiv och beslutar hur tiden ska fördelas mellan olika aktiviteter. </w:t>
          </w:r>
        </w:p>
        <w:p w14:paraId="194ECEFE" w14:textId="77777777" w:rsidR="00573455" w:rsidRPr="00A03D31" w:rsidRDefault="00451843" w:rsidP="00573455">
          <w:pPr>
            <w:pStyle w:val="Brdtext"/>
            <w:numPr>
              <w:ilvl w:val="0"/>
              <w:numId w:val="4"/>
            </w:numPr>
            <w:rPr>
              <w:rFonts w:ascii="Arial" w:hAnsi="Arial" w:cs="Arial"/>
              <w:sz w:val="22"/>
              <w:szCs w:val="22"/>
            </w:rPr>
          </w:pPr>
          <w:r w:rsidRPr="00A03D31">
            <w:rPr>
              <w:rFonts w:ascii="Arial" w:hAnsi="Arial" w:cs="Arial"/>
              <w:sz w:val="22"/>
              <w:szCs w:val="22"/>
            </w:rPr>
            <w:t xml:space="preserve">Beredningen ska ses som en arbetsgrupp där de som ingår förväntas vara aktiva under sammanträdena och löpande förankra beredningens arbete i det egna partiet och inhämta synpunkter. </w:t>
          </w:r>
        </w:p>
        <w:p w14:paraId="7F67AAAE" w14:textId="77777777" w:rsidR="00573455" w:rsidRPr="00A03D31" w:rsidRDefault="00451843" w:rsidP="00573455">
          <w:pPr>
            <w:pStyle w:val="Brdtext"/>
            <w:numPr>
              <w:ilvl w:val="0"/>
              <w:numId w:val="4"/>
            </w:numPr>
            <w:rPr>
              <w:rFonts w:ascii="Arial" w:hAnsi="Arial" w:cs="Arial"/>
              <w:sz w:val="22"/>
              <w:szCs w:val="22"/>
            </w:rPr>
          </w:pPr>
          <w:r w:rsidRPr="00A03D31">
            <w:rPr>
              <w:rFonts w:ascii="Arial" w:hAnsi="Arial" w:cs="Arial"/>
              <w:sz w:val="22"/>
              <w:szCs w:val="22"/>
            </w:rPr>
            <w:t xml:space="preserve">Beredningen får inhämta de upplysningar och yttranden som behövs från kommunstyrelsen, utskott, andra nämnder och anställda för att beredningen ska kunna fullgöra sitt uppdrag. </w:t>
          </w:r>
        </w:p>
        <w:p w14:paraId="470BCF32" w14:textId="77777777" w:rsidR="00573455" w:rsidRPr="00A03D31" w:rsidRDefault="00451843" w:rsidP="00573455">
          <w:pPr>
            <w:pStyle w:val="Brdtext"/>
            <w:numPr>
              <w:ilvl w:val="0"/>
              <w:numId w:val="4"/>
            </w:numPr>
            <w:rPr>
              <w:rFonts w:ascii="Arial" w:hAnsi="Arial" w:cs="Arial"/>
              <w:sz w:val="22"/>
              <w:szCs w:val="22"/>
            </w:rPr>
          </w:pPr>
          <w:r w:rsidRPr="00A03D31">
            <w:rPr>
              <w:rFonts w:ascii="Arial" w:hAnsi="Arial" w:cs="Arial"/>
              <w:sz w:val="22"/>
              <w:szCs w:val="22"/>
            </w:rPr>
            <w:t>Beredningen är skyldig att under arbetets gång föra mötesanteckningar. Ordföranden ansvarar för att detta görs.</w:t>
          </w:r>
        </w:p>
        <w:p w14:paraId="2B187FEA" w14:textId="77777777" w:rsidR="00573455" w:rsidRPr="00A03D31" w:rsidRDefault="00451843" w:rsidP="00573455">
          <w:pPr>
            <w:pStyle w:val="Brdtext"/>
            <w:numPr>
              <w:ilvl w:val="0"/>
              <w:numId w:val="4"/>
            </w:numPr>
            <w:rPr>
              <w:rFonts w:ascii="Arial" w:hAnsi="Arial" w:cs="Arial"/>
              <w:sz w:val="22"/>
              <w:szCs w:val="22"/>
            </w:rPr>
          </w:pPr>
          <w:r w:rsidRPr="00A03D31">
            <w:rPr>
              <w:rFonts w:ascii="Arial" w:hAnsi="Arial" w:cs="Arial"/>
              <w:sz w:val="22"/>
              <w:szCs w:val="22"/>
            </w:rPr>
            <w:t xml:space="preserve">I de fall beredningen anser sig behöva vägledning i </w:t>
          </w:r>
          <w:proofErr w:type="gramStart"/>
          <w:r w:rsidRPr="00A03D31">
            <w:rPr>
              <w:rFonts w:ascii="Arial" w:hAnsi="Arial" w:cs="Arial"/>
              <w:sz w:val="22"/>
              <w:szCs w:val="22"/>
            </w:rPr>
            <w:t>t.ex.</w:t>
          </w:r>
          <w:proofErr w:type="gramEnd"/>
          <w:r w:rsidRPr="00A03D31">
            <w:rPr>
              <w:rFonts w:ascii="Arial" w:hAnsi="Arial" w:cs="Arial"/>
              <w:sz w:val="22"/>
              <w:szCs w:val="22"/>
            </w:rPr>
            <w:t xml:space="preserve"> inriktning eller avgränsning ska beredningens presidium väcka frågan till kommunfullmäktiges och kommunstyrelsens presidier.</w:t>
          </w:r>
        </w:p>
        <w:p w14:paraId="44C335D7" w14:textId="77777777" w:rsidR="00573455" w:rsidRPr="00A03D31" w:rsidRDefault="00451843" w:rsidP="00573455">
          <w:pPr>
            <w:pStyle w:val="Brdtext"/>
            <w:numPr>
              <w:ilvl w:val="0"/>
              <w:numId w:val="4"/>
            </w:numPr>
            <w:rPr>
              <w:rFonts w:ascii="Arial" w:hAnsi="Arial" w:cs="Arial"/>
              <w:sz w:val="22"/>
              <w:szCs w:val="22"/>
            </w:rPr>
          </w:pPr>
          <w:r w:rsidRPr="00A03D31">
            <w:rPr>
              <w:rFonts w:ascii="Arial" w:hAnsi="Arial" w:cs="Arial"/>
              <w:sz w:val="22"/>
              <w:szCs w:val="22"/>
            </w:rPr>
            <w:t xml:space="preserve">Enkel majoritet gäller i fråga om vilket förslag som är beredningens och eventuella andra beslut som beredningen behöver fatta. Ordföranden har utslagsröst. </w:t>
          </w:r>
        </w:p>
        <w:p w14:paraId="0FF55C9D" w14:textId="77777777" w:rsidR="00573455" w:rsidRPr="00265C97" w:rsidRDefault="00451843" w:rsidP="00573455">
          <w:pPr>
            <w:pStyle w:val="Rubrik3"/>
            <w:rPr>
              <w:rFonts w:cs="Arial"/>
              <w:b/>
              <w:bCs/>
              <w:szCs w:val="22"/>
            </w:rPr>
          </w:pPr>
          <w:r w:rsidRPr="00265C97">
            <w:rPr>
              <w:rFonts w:cs="Arial"/>
              <w:b/>
              <w:bCs/>
              <w:szCs w:val="22"/>
            </w:rPr>
            <w:t xml:space="preserve">Närvarorätt för utomstående </w:t>
          </w:r>
        </w:p>
        <w:p w14:paraId="52EEAEE7" w14:textId="77777777" w:rsidR="00573455" w:rsidRPr="00A03D31" w:rsidRDefault="00451843" w:rsidP="00573455">
          <w:pPr>
            <w:pStyle w:val="Brdtext"/>
            <w:rPr>
              <w:rFonts w:ascii="Arial" w:hAnsi="Arial" w:cs="Arial"/>
              <w:sz w:val="22"/>
              <w:szCs w:val="22"/>
            </w:rPr>
          </w:pPr>
          <w:r w:rsidRPr="00A03D31">
            <w:rPr>
              <w:rFonts w:ascii="Arial" w:hAnsi="Arial" w:cs="Arial"/>
              <w:sz w:val="22"/>
              <w:szCs w:val="22"/>
            </w:rPr>
            <w:t>Beredningen har rätt att kalla utomstående för att lämna upplysningar. Beredningen ska därvid vara särskilt uppmärksam i</w:t>
          </w:r>
          <w:r w:rsidR="00FA2C45" w:rsidRPr="00A03D31">
            <w:rPr>
              <w:rFonts w:ascii="Arial" w:hAnsi="Arial" w:cs="Arial"/>
              <w:sz w:val="22"/>
              <w:szCs w:val="22"/>
            </w:rPr>
            <w:t xml:space="preserve"> </w:t>
          </w:r>
          <w:r w:rsidRPr="00A03D31">
            <w:rPr>
              <w:rFonts w:ascii="Arial" w:hAnsi="Arial" w:cs="Arial"/>
              <w:sz w:val="22"/>
              <w:szCs w:val="22"/>
            </w:rPr>
            <w:t xml:space="preserve">fråga om jäv och jävsregler. </w:t>
          </w:r>
        </w:p>
        <w:p w14:paraId="29B8B2C7" w14:textId="77777777" w:rsidR="00573455" w:rsidRPr="00265C97" w:rsidRDefault="00451843" w:rsidP="00573455">
          <w:pPr>
            <w:pStyle w:val="Rubrik3"/>
            <w:rPr>
              <w:rFonts w:cs="Arial"/>
              <w:b/>
              <w:bCs/>
              <w:szCs w:val="22"/>
            </w:rPr>
          </w:pPr>
          <w:r w:rsidRPr="00265C97">
            <w:rPr>
              <w:rFonts w:cs="Arial"/>
              <w:b/>
              <w:bCs/>
              <w:szCs w:val="22"/>
            </w:rPr>
            <w:t xml:space="preserve">Medgivande till offentliga möten </w:t>
          </w:r>
        </w:p>
        <w:p w14:paraId="2DAF547C" w14:textId="77777777" w:rsidR="00573455" w:rsidRPr="00A03D31" w:rsidRDefault="00451843" w:rsidP="00573455">
          <w:pPr>
            <w:pStyle w:val="Brdtext"/>
            <w:rPr>
              <w:rFonts w:ascii="Arial" w:hAnsi="Arial" w:cs="Arial"/>
              <w:sz w:val="22"/>
              <w:szCs w:val="22"/>
            </w:rPr>
          </w:pPr>
          <w:r w:rsidRPr="00A03D31">
            <w:rPr>
              <w:rFonts w:ascii="Arial" w:hAnsi="Arial" w:cs="Arial"/>
              <w:sz w:val="22"/>
              <w:szCs w:val="22"/>
            </w:rPr>
            <w:t xml:space="preserve">Fullmäktigeberedningens sammanträden ska normalt hållas inom stängda dörrar. Beredningen får dock besluta att sammanträde ska vara offentligt. </w:t>
          </w:r>
        </w:p>
        <w:p w14:paraId="3A48EADF" w14:textId="77777777" w:rsidR="00573455" w:rsidRPr="00265C97" w:rsidRDefault="00451843" w:rsidP="00573455">
          <w:pPr>
            <w:pStyle w:val="Rubrik3"/>
            <w:rPr>
              <w:rFonts w:cs="Arial"/>
              <w:b/>
              <w:bCs/>
              <w:szCs w:val="22"/>
            </w:rPr>
          </w:pPr>
          <w:r w:rsidRPr="00265C97">
            <w:rPr>
              <w:rFonts w:cs="Arial"/>
              <w:b/>
              <w:bCs/>
              <w:szCs w:val="22"/>
            </w:rPr>
            <w:lastRenderedPageBreak/>
            <w:t xml:space="preserve">Initiativrätt </w:t>
          </w:r>
        </w:p>
        <w:p w14:paraId="1A672DFA" w14:textId="5F15DD4A" w:rsidR="00573455" w:rsidRPr="00A03D31" w:rsidRDefault="00451843" w:rsidP="00573455">
          <w:pPr>
            <w:pStyle w:val="Brdtext"/>
            <w:rPr>
              <w:rFonts w:ascii="Arial" w:hAnsi="Arial" w:cs="Arial"/>
              <w:sz w:val="22"/>
              <w:szCs w:val="22"/>
            </w:rPr>
          </w:pPr>
          <w:r w:rsidRPr="00A03D31">
            <w:rPr>
              <w:rFonts w:ascii="Arial" w:hAnsi="Arial" w:cs="Arial"/>
              <w:sz w:val="22"/>
              <w:szCs w:val="22"/>
            </w:rPr>
            <w:t>Tillfällig fullmäktigeberedning får inte väcka egna ärenden</w:t>
          </w:r>
          <w:r w:rsidR="00D21699">
            <w:rPr>
              <w:rFonts w:ascii="Arial" w:hAnsi="Arial" w:cs="Arial"/>
              <w:sz w:val="22"/>
              <w:szCs w:val="22"/>
            </w:rPr>
            <w:t>.</w:t>
          </w:r>
        </w:p>
        <w:p w14:paraId="035B95CF" w14:textId="77777777" w:rsidR="00573455" w:rsidRPr="00265C97" w:rsidRDefault="00451843" w:rsidP="00573455">
          <w:pPr>
            <w:pStyle w:val="Rubrik3"/>
            <w:rPr>
              <w:rFonts w:cs="Arial"/>
              <w:b/>
              <w:bCs/>
              <w:szCs w:val="22"/>
            </w:rPr>
          </w:pPr>
          <w:r w:rsidRPr="00265C97">
            <w:rPr>
              <w:rFonts w:cs="Arial"/>
              <w:b/>
              <w:bCs/>
              <w:szCs w:val="22"/>
            </w:rPr>
            <w:t xml:space="preserve">Tjänstemannastöd </w:t>
          </w:r>
        </w:p>
        <w:p w14:paraId="6B8ECC56" w14:textId="63E5D4CC" w:rsidR="00573455" w:rsidRPr="00A03D31" w:rsidRDefault="00451843" w:rsidP="00573455">
          <w:pPr>
            <w:pStyle w:val="Brdtext"/>
            <w:rPr>
              <w:rFonts w:ascii="Arial" w:hAnsi="Arial" w:cs="Arial"/>
              <w:sz w:val="22"/>
              <w:szCs w:val="22"/>
            </w:rPr>
          </w:pPr>
          <w:r w:rsidRPr="00A03D31">
            <w:rPr>
              <w:rFonts w:ascii="Arial" w:hAnsi="Arial" w:cs="Arial"/>
              <w:sz w:val="22"/>
              <w:szCs w:val="22"/>
            </w:rPr>
            <w:t xml:space="preserve">För att stödja beredningen i fråga om medverkan i planering, dokumentation av beredningens arbete och eventuell omvärldsbevakning avsätts resurs från sektor verksamhetsstöd, </w:t>
          </w:r>
          <w:r w:rsidR="006A55DE">
            <w:rPr>
              <w:rFonts w:ascii="Arial" w:hAnsi="Arial" w:cs="Arial"/>
              <w:sz w:val="22"/>
              <w:szCs w:val="22"/>
            </w:rPr>
            <w:t>kansliavdelningen</w:t>
          </w:r>
          <w:r w:rsidRPr="00A03D31">
            <w:rPr>
              <w:rFonts w:ascii="Arial" w:hAnsi="Arial" w:cs="Arial"/>
              <w:sz w:val="22"/>
              <w:szCs w:val="22"/>
            </w:rPr>
            <w:t xml:space="preserve">. </w:t>
          </w:r>
        </w:p>
        <w:p w14:paraId="30344657" w14:textId="77777777" w:rsidR="009746BF" w:rsidRDefault="00451843" w:rsidP="00946252">
          <w:pPr>
            <w:pStyle w:val="Brdtext"/>
            <w:rPr>
              <w:rFonts w:ascii="Arial" w:hAnsi="Arial" w:cs="Arial"/>
              <w:sz w:val="22"/>
              <w:szCs w:val="22"/>
            </w:rPr>
          </w:pPr>
          <w:r w:rsidRPr="00A03D31">
            <w:rPr>
              <w:rFonts w:ascii="Arial" w:hAnsi="Arial" w:cs="Arial"/>
              <w:sz w:val="22"/>
              <w:szCs w:val="22"/>
            </w:rPr>
            <w:t xml:space="preserve">Stöd och upplysningar får även inhämtas från </w:t>
          </w:r>
          <w:r w:rsidR="00B940E3" w:rsidRPr="00A03D31">
            <w:rPr>
              <w:rFonts w:ascii="Arial" w:hAnsi="Arial" w:cs="Arial"/>
              <w:sz w:val="22"/>
              <w:szCs w:val="22"/>
            </w:rPr>
            <w:t>övriga förvaltningen</w:t>
          </w:r>
          <w:r w:rsidRPr="00A03D31">
            <w:rPr>
              <w:rFonts w:ascii="Arial" w:hAnsi="Arial" w:cs="Arial"/>
              <w:sz w:val="22"/>
              <w:szCs w:val="22"/>
            </w:rPr>
            <w:t>. Tjänstemannastödet ska hanteras inom ordinarie verksamhet</w:t>
          </w:r>
          <w:r w:rsidR="00EE7DD2" w:rsidRPr="00A03D31">
            <w:rPr>
              <w:rFonts w:ascii="Arial" w:hAnsi="Arial" w:cs="Arial"/>
              <w:sz w:val="22"/>
              <w:szCs w:val="22"/>
            </w:rPr>
            <w:t>.</w:t>
          </w:r>
        </w:p>
        <w:p w14:paraId="23128A08" w14:textId="77777777" w:rsidR="00EE5EC2" w:rsidRDefault="009746BF" w:rsidP="00946252">
          <w:pPr>
            <w:pStyle w:val="Brdtext"/>
            <w:rPr>
              <w:rFonts w:ascii="Arial" w:hAnsi="Arial" w:cs="Arial"/>
              <w:szCs w:val="24"/>
            </w:rPr>
          </w:pPr>
          <w:r w:rsidRPr="009746BF">
            <w:rPr>
              <w:rFonts w:ascii="Arial" w:hAnsi="Arial" w:cs="Arial"/>
              <w:b/>
              <w:bCs/>
              <w:sz w:val="22"/>
              <w:szCs w:val="22"/>
            </w:rPr>
            <w:t>Ekonomi</w:t>
          </w:r>
        </w:p>
        <w:p w14:paraId="08544CB7" w14:textId="5E8EB069" w:rsidR="00946252" w:rsidRDefault="009746BF" w:rsidP="00946252">
          <w:pPr>
            <w:pStyle w:val="Brdtext"/>
            <w:rPr>
              <w:rFonts w:ascii="Arial" w:hAnsi="Arial" w:cs="Arial"/>
              <w:szCs w:val="24"/>
            </w:rPr>
          </w:pPr>
          <w:r>
            <w:rPr>
              <w:rFonts w:ascii="Arial" w:hAnsi="Arial" w:cs="Arial"/>
              <w:sz w:val="22"/>
              <w:szCs w:val="22"/>
            </w:rPr>
            <w:t>Fullmäktigeberedningen finansieras genom kommunstyrelsens reserv för oföruts</w:t>
          </w:r>
          <w:r w:rsidR="00DB2DC9">
            <w:rPr>
              <w:rFonts w:ascii="Arial" w:hAnsi="Arial" w:cs="Arial"/>
              <w:sz w:val="22"/>
              <w:szCs w:val="22"/>
            </w:rPr>
            <w:t xml:space="preserve">edda utgifter under 2026. Därefter ska beredningen, under förutsättning att den inte upphör, ingå i ordinarie budgetarbete. </w:t>
          </w:r>
        </w:p>
      </w:sdtContent>
    </w:sdt>
    <w:p w14:paraId="11D2E042" w14:textId="4E21F8D8" w:rsidR="00946252" w:rsidRPr="00946252" w:rsidRDefault="00451843" w:rsidP="00946252">
      <w:pPr>
        <w:pStyle w:val="Brdtext"/>
        <w:rPr>
          <w:rFonts w:ascii="Arial" w:hAnsi="Arial" w:cs="Arial"/>
          <w:szCs w:val="24"/>
        </w:rPr>
      </w:pPr>
      <w:r>
        <w:rPr>
          <w:bCs/>
        </w:rPr>
        <w:br/>
      </w:r>
    </w:p>
    <w:p w14:paraId="02CDB550" w14:textId="01B385EF" w:rsidR="00D21CC3" w:rsidRDefault="00D21CC3" w:rsidP="00015641">
      <w:pPr>
        <w:pStyle w:val="Brdtext"/>
      </w:pPr>
    </w:p>
    <w:sectPr w:rsidR="00D21CC3" w:rsidSect="00C20AD9">
      <w:headerReference w:type="default" r:id="rId9"/>
      <w:footerReference w:type="default" r:id="rId10"/>
      <w:headerReference w:type="first" r:id="rId11"/>
      <w:pgSz w:w="11906" w:h="16838" w:code="9"/>
      <w:pgMar w:top="454" w:right="2041" w:bottom="397" w:left="2438" w:header="454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4078" w14:textId="77777777" w:rsidR="00C40407" w:rsidRDefault="00C40407">
      <w:r>
        <w:separator/>
      </w:r>
    </w:p>
  </w:endnote>
  <w:endnote w:type="continuationSeparator" w:id="0">
    <w:p w14:paraId="0C69362A" w14:textId="77777777" w:rsidR="00C40407" w:rsidRDefault="00C40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732EA" w14:textId="77777777" w:rsidR="00B029B2" w:rsidRDefault="00B029B2" w:rsidP="00B029B2">
    <w:pPr>
      <w:pStyle w:val="Sidfot"/>
      <w:spacing w:before="480"/>
    </w:pPr>
  </w:p>
  <w:tbl>
    <w:tblPr>
      <w:tblW w:w="10432" w:type="dxa"/>
      <w:tblInd w:w="-1304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216"/>
      <w:gridCol w:w="5216"/>
    </w:tblGrid>
    <w:tr w:rsidR="000017CA" w14:paraId="2F068458" w14:textId="77777777" w:rsidTr="004A48AB">
      <w:trPr>
        <w:cantSplit/>
        <w:trHeight w:hRule="exact" w:val="170"/>
      </w:trPr>
      <w:tc>
        <w:tcPr>
          <w:tcW w:w="5216" w:type="dxa"/>
          <w:tcBorders>
            <w:top w:val="single" w:sz="4" w:space="0" w:color="auto"/>
            <w:left w:val="single" w:sz="4" w:space="0" w:color="auto"/>
          </w:tcBorders>
        </w:tcPr>
        <w:p w14:paraId="2A290F4E" w14:textId="77777777" w:rsidR="00CF7354" w:rsidRDefault="00CF7354" w:rsidP="002315E5">
          <w:pPr>
            <w:pStyle w:val="Ledtext"/>
            <w:rPr>
              <w:sz w:val="14"/>
            </w:rPr>
          </w:pPr>
        </w:p>
      </w:tc>
      <w:tc>
        <w:tcPr>
          <w:tcW w:w="5216" w:type="dxa"/>
          <w:tcBorders>
            <w:top w:val="single" w:sz="4" w:space="0" w:color="auto"/>
          </w:tcBorders>
        </w:tcPr>
        <w:p w14:paraId="043CE414" w14:textId="77777777" w:rsidR="00CF7354" w:rsidRDefault="00451843" w:rsidP="002315E5">
          <w:pPr>
            <w:pStyle w:val="Ledtext"/>
            <w:rPr>
              <w:sz w:val="14"/>
            </w:rPr>
          </w:pPr>
          <w:r>
            <w:rPr>
              <w:sz w:val="14"/>
            </w:rPr>
            <w:t>Utdrag bestyrks</w:t>
          </w:r>
        </w:p>
      </w:tc>
    </w:tr>
    <w:tr w:rsidR="000017CA" w14:paraId="67A246D2" w14:textId="77777777" w:rsidTr="00C90B5F">
      <w:trPr>
        <w:cantSplit/>
        <w:trHeight w:hRule="exact" w:val="510"/>
      </w:trPr>
      <w:tc>
        <w:tcPr>
          <w:tcW w:w="5216" w:type="dxa"/>
          <w:tcBorders>
            <w:left w:val="single" w:sz="4" w:space="0" w:color="auto"/>
          </w:tcBorders>
        </w:tcPr>
        <w:p w14:paraId="280FFCD6" w14:textId="77777777" w:rsidR="00CF7354" w:rsidRDefault="00CF7354">
          <w:pPr>
            <w:pStyle w:val="Tabellinnehll"/>
          </w:pPr>
        </w:p>
      </w:tc>
      <w:tc>
        <w:tcPr>
          <w:tcW w:w="5216" w:type="dxa"/>
          <w:tcBorders>
            <w:left w:val="single" w:sz="4" w:space="0" w:color="auto"/>
          </w:tcBorders>
        </w:tcPr>
        <w:p w14:paraId="0863618E" w14:textId="77777777" w:rsidR="00CF7354" w:rsidRDefault="00CF7354">
          <w:pPr>
            <w:pStyle w:val="Tabellinnehll"/>
          </w:pPr>
        </w:p>
      </w:tc>
    </w:tr>
  </w:tbl>
  <w:p w14:paraId="5783D602" w14:textId="77777777" w:rsidR="00CD51DC" w:rsidRDefault="00CD51DC">
    <w:pPr>
      <w:pStyle w:val="Sidfo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2BF9E" w14:textId="77777777" w:rsidR="00C40407" w:rsidRDefault="00C40407">
      <w:r>
        <w:separator/>
      </w:r>
    </w:p>
  </w:footnote>
  <w:footnote w:type="continuationSeparator" w:id="0">
    <w:p w14:paraId="22F0B047" w14:textId="77777777" w:rsidR="00C40407" w:rsidRDefault="00C40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2" w:type="dxa"/>
      <w:tblInd w:w="-1304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1304"/>
    </w:tblGrid>
    <w:tr w:rsidR="000017CA" w14:paraId="54C0D30D" w14:textId="77777777" w:rsidTr="004A48AB">
      <w:trPr>
        <w:cantSplit/>
        <w:trHeight w:val="435"/>
      </w:trPr>
      <w:tc>
        <w:tcPr>
          <w:tcW w:w="5216" w:type="dxa"/>
          <w:vMerge w:val="restart"/>
        </w:tcPr>
        <w:p w14:paraId="77FA8CF1" w14:textId="77777777" w:rsidR="00A32B13" w:rsidRDefault="00451843" w:rsidP="003E2D3E">
          <w:pPr>
            <w:pStyle w:val="Sidhuvud"/>
            <w:spacing w:after="240"/>
          </w:pPr>
          <w:r w:rsidRPr="00931953">
            <w:rPr>
              <w:noProof/>
            </w:rPr>
            <w:drawing>
              <wp:inline distT="0" distB="0" distL="0" distR="0" wp14:anchorId="1DC5CA21" wp14:editId="17FF58CC">
                <wp:extent cx="1799590" cy="578929"/>
                <wp:effectExtent l="0" t="0" r="0" b="0"/>
                <wp:docPr id="1" name="Bildobjekt 1" descr="C:\Users\jsaren\Desktop\leksand_2r_sv_1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C:\Users\jsaren\Desktop\leksand_2r_sv_1f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8004" cy="607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AA2CDDD" w14:textId="77777777" w:rsidR="00A32B13" w:rsidRDefault="00946252" w:rsidP="003E2D3E">
          <w:pPr>
            <w:pStyle w:val="Sidhuvud"/>
            <w:rPr>
              <w:b/>
              <w:bCs/>
            </w:rPr>
          </w:pPr>
          <w:r>
            <w:rPr>
              <w:b/>
              <w:bCs/>
            </w:rPr>
            <w:t>Kommunstyrelsen</w:t>
          </w:r>
          <w:r w:rsidR="0003469B">
            <w:rPr>
              <w:b/>
              <w:bCs/>
            </w:rPr>
            <w:t>s ordförande</w:t>
          </w:r>
        </w:p>
        <w:p w14:paraId="1D3B3F2C" w14:textId="77777777" w:rsidR="0003469B" w:rsidRPr="00E124F3" w:rsidRDefault="0003469B" w:rsidP="003E2D3E">
          <w:pPr>
            <w:pStyle w:val="Sidhuvud"/>
          </w:pPr>
          <w:r w:rsidRPr="00E124F3">
            <w:t>Sebastian Larsson, 0247–803 17</w:t>
          </w:r>
        </w:p>
        <w:p w14:paraId="61FDE4FF" w14:textId="5688BE26" w:rsidR="0003469B" w:rsidRPr="00E124F3" w:rsidRDefault="0003469B" w:rsidP="003E2D3E">
          <w:pPr>
            <w:pStyle w:val="Sidhuvud"/>
          </w:pPr>
          <w:r w:rsidRPr="00E124F3">
            <w:t>Sebastian.larsson@leksand.se</w:t>
          </w:r>
        </w:p>
      </w:tc>
      <w:tc>
        <w:tcPr>
          <w:tcW w:w="3912" w:type="dxa"/>
          <w:gridSpan w:val="2"/>
          <w:vAlign w:val="bottom"/>
        </w:tcPr>
        <w:p w14:paraId="6446F69B" w14:textId="56296EE0" w:rsidR="00A32B13" w:rsidRPr="000C3246" w:rsidRDefault="00946252" w:rsidP="00A809D1">
          <w:pPr>
            <w:pStyle w:val="Sidhuvud"/>
            <w:rPr>
              <w:b/>
              <w:bCs/>
            </w:rPr>
          </w:pPr>
          <w:r>
            <w:rPr>
              <w:b/>
              <w:bCs/>
            </w:rPr>
            <w:t>DIREKTIV TILL FULLMÄKTIGEBEREDNING</w:t>
          </w:r>
        </w:p>
      </w:tc>
      <w:tc>
        <w:tcPr>
          <w:tcW w:w="1304" w:type="dxa"/>
          <w:vAlign w:val="bottom"/>
        </w:tcPr>
        <w:p w14:paraId="116F8EB3" w14:textId="77777777" w:rsidR="00A32B13" w:rsidRDefault="00451843" w:rsidP="00596E7F">
          <w:pPr>
            <w:pStyle w:val="Sidhuvudledtext"/>
            <w:rPr>
              <w:rStyle w:val="Sidnummer"/>
            </w:rPr>
          </w:pPr>
          <w:r>
            <w:rPr>
              <w:rStyle w:val="Sidnummer"/>
            </w:rPr>
            <w:t>Sida</w:t>
          </w:r>
        </w:p>
        <w:p w14:paraId="7FC21C33" w14:textId="77777777" w:rsidR="00A32B13" w:rsidRPr="00BA066B" w:rsidRDefault="00451843" w:rsidP="00A809D1">
          <w:pPr>
            <w:pStyle w:val="Sidhuvud"/>
          </w:pPr>
          <w:r w:rsidRPr="00BA066B">
            <w:rPr>
              <w:rStyle w:val="Sidnummer"/>
            </w:rPr>
            <w:fldChar w:fldCharType="begin"/>
          </w:r>
          <w:r w:rsidRPr="00BA066B">
            <w:rPr>
              <w:rStyle w:val="Sidnummer"/>
            </w:rPr>
            <w:instrText xml:space="preserve"> PAGE </w:instrText>
          </w:r>
          <w:r w:rsidRPr="00BA066B">
            <w:rPr>
              <w:rStyle w:val="Sidnummer"/>
            </w:rPr>
            <w:fldChar w:fldCharType="separate"/>
          </w:r>
          <w:r w:rsidR="001D6EBC">
            <w:rPr>
              <w:rStyle w:val="Sidnummer"/>
              <w:noProof/>
            </w:rPr>
            <w:t>1</w:t>
          </w:r>
          <w:r w:rsidRPr="00BA066B">
            <w:rPr>
              <w:rStyle w:val="Sidnummer"/>
            </w:rPr>
            <w:fldChar w:fldCharType="end"/>
          </w:r>
          <w:r w:rsidRPr="00BA066B">
            <w:rPr>
              <w:rStyle w:val="Sidnummer"/>
            </w:rPr>
            <w:t>(</w:t>
          </w:r>
          <w:r w:rsidRPr="00BA066B">
            <w:rPr>
              <w:rStyle w:val="Sidnummer"/>
            </w:rPr>
            <w:fldChar w:fldCharType="begin"/>
          </w:r>
          <w:r w:rsidRPr="00BA066B">
            <w:rPr>
              <w:rStyle w:val="Sidnummer"/>
            </w:rPr>
            <w:instrText xml:space="preserve"> NUMPAGES </w:instrText>
          </w:r>
          <w:r w:rsidRPr="00BA066B">
            <w:rPr>
              <w:rStyle w:val="Sidnummer"/>
            </w:rPr>
            <w:fldChar w:fldCharType="separate"/>
          </w:r>
          <w:r w:rsidR="001D6EBC">
            <w:rPr>
              <w:rStyle w:val="Sidnummer"/>
              <w:noProof/>
            </w:rPr>
            <w:t>1</w:t>
          </w:r>
          <w:r w:rsidRPr="00BA066B">
            <w:rPr>
              <w:rStyle w:val="Sidnummer"/>
            </w:rPr>
            <w:fldChar w:fldCharType="end"/>
          </w:r>
          <w:r w:rsidRPr="00BA066B">
            <w:rPr>
              <w:rStyle w:val="Sidnummer"/>
            </w:rPr>
            <w:t>)</w:t>
          </w:r>
        </w:p>
      </w:tc>
    </w:tr>
    <w:tr w:rsidR="000017CA" w14:paraId="6730092F" w14:textId="77777777" w:rsidTr="004A48AB">
      <w:trPr>
        <w:cantSplit/>
        <w:trHeight w:val="480"/>
      </w:trPr>
      <w:tc>
        <w:tcPr>
          <w:tcW w:w="5216" w:type="dxa"/>
          <w:vMerge/>
        </w:tcPr>
        <w:p w14:paraId="046D839A" w14:textId="77777777" w:rsidR="00A32B13" w:rsidRPr="00BA066B" w:rsidRDefault="00A32B13" w:rsidP="00A809D1">
          <w:pPr>
            <w:pStyle w:val="Tabellinnehll"/>
          </w:pPr>
        </w:p>
      </w:tc>
      <w:tc>
        <w:tcPr>
          <w:tcW w:w="2608" w:type="dxa"/>
          <w:vAlign w:val="bottom"/>
        </w:tcPr>
        <w:p w14:paraId="785E514E" w14:textId="77777777" w:rsidR="00A32B13" w:rsidRDefault="00451843" w:rsidP="00A809D1">
          <w:pPr>
            <w:pStyle w:val="Sidhuvudledtext"/>
          </w:pPr>
          <w:r>
            <w:t>Sammanträdesdatum</w:t>
          </w:r>
        </w:p>
        <w:sdt>
          <w:sdtPr>
            <w:alias w:val="BeslutsparagrafMöteDatum"/>
            <w:tag w:val="BeslutsparagrafMöteDatum"/>
            <w:id w:val="1845593551"/>
            <w:placeholder>
              <w:docPart w:val="51FB889E441643B09B24ABF87A5D6CC5"/>
            </w:placeholder>
            <w:dataBinding w:xpath="/Global_Decision[1]/DecisionParagraph.Meeting.Date[1]" w:storeItemID="{95736CEA-51F7-42EA-B6BD-F4E98393CF63}"/>
            <w:text/>
          </w:sdtPr>
          <w:sdtEndPr/>
          <w:sdtContent>
            <w:p w14:paraId="55621D8A" w14:textId="6BC48701" w:rsidR="00A32B13" w:rsidRPr="00BA066B" w:rsidRDefault="00451843" w:rsidP="00596E7F">
              <w:pPr>
                <w:pStyle w:val="Sidhuvud"/>
              </w:pPr>
              <w:r>
                <w:t>202</w:t>
              </w:r>
              <w:r w:rsidR="0003469B">
                <w:t>6</w:t>
              </w:r>
              <w:r>
                <w:t>-</w:t>
              </w:r>
              <w:r w:rsidR="0003469B">
                <w:t>01</w:t>
              </w:r>
              <w:r>
                <w:t>-</w:t>
              </w:r>
              <w:r w:rsidR="0003469B">
                <w:t>16</w:t>
              </w:r>
            </w:p>
          </w:sdtContent>
        </w:sdt>
      </w:tc>
      <w:tc>
        <w:tcPr>
          <w:tcW w:w="2608" w:type="dxa"/>
          <w:gridSpan w:val="2"/>
          <w:vAlign w:val="bottom"/>
        </w:tcPr>
        <w:p w14:paraId="301408E2" w14:textId="77777777" w:rsidR="00A32B13" w:rsidRDefault="00A32B13" w:rsidP="00A809D1">
          <w:pPr>
            <w:pStyle w:val="Sidhuvudledtext"/>
          </w:pPr>
        </w:p>
        <w:p w14:paraId="0BA58019" w14:textId="77777777" w:rsidR="003E2D3E" w:rsidRPr="00BA066B" w:rsidRDefault="003E2D3E" w:rsidP="003E2D3E">
          <w:pPr>
            <w:pStyle w:val="Sidhuvud"/>
          </w:pPr>
        </w:p>
      </w:tc>
    </w:tr>
    <w:tr w:rsidR="000017CA" w14:paraId="7C2EEFE1" w14:textId="77777777" w:rsidTr="004A48AB">
      <w:trPr>
        <w:cantSplit/>
        <w:trHeight w:val="480"/>
      </w:trPr>
      <w:tc>
        <w:tcPr>
          <w:tcW w:w="5216" w:type="dxa"/>
          <w:vMerge/>
          <w:vAlign w:val="bottom"/>
        </w:tcPr>
        <w:p w14:paraId="38DD4291" w14:textId="77777777" w:rsidR="00A32B13" w:rsidRPr="00BA066B" w:rsidRDefault="00A32B13" w:rsidP="00A809D1">
          <w:pPr>
            <w:pStyle w:val="Sidhuvud"/>
          </w:pPr>
        </w:p>
      </w:tc>
      <w:tc>
        <w:tcPr>
          <w:tcW w:w="2608" w:type="dxa"/>
          <w:vAlign w:val="bottom"/>
        </w:tcPr>
        <w:p w14:paraId="1B4F7D22" w14:textId="77777777" w:rsidR="00A32B13" w:rsidRPr="00BA066B" w:rsidRDefault="00A32B13" w:rsidP="00A809D1">
          <w:pPr>
            <w:pStyle w:val="Sidhuvud"/>
          </w:pPr>
        </w:p>
      </w:tc>
      <w:tc>
        <w:tcPr>
          <w:tcW w:w="2608" w:type="dxa"/>
          <w:gridSpan w:val="2"/>
          <w:vAlign w:val="bottom"/>
        </w:tcPr>
        <w:p w14:paraId="53804DA1" w14:textId="77777777" w:rsidR="00A32B13" w:rsidRPr="00BA066B" w:rsidRDefault="00A32B13" w:rsidP="00A809D1">
          <w:pPr>
            <w:pStyle w:val="Sidhuvud"/>
          </w:pPr>
        </w:p>
      </w:tc>
    </w:tr>
  </w:tbl>
  <w:p w14:paraId="2FB57523" w14:textId="77777777" w:rsidR="00CD51DC" w:rsidRDefault="00CD51DC" w:rsidP="0003469B">
    <w:pPr>
      <w:pStyle w:val="Sidhuvud"/>
      <w:spacing w:after="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E8BDC" w14:textId="77777777" w:rsidR="00CD51DC" w:rsidRDefault="00CD51DC">
    <w:pPr>
      <w:pStyle w:val="Sidhuvud"/>
      <w:spacing w:after="6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1123"/>
    <w:multiLevelType w:val="hybridMultilevel"/>
    <w:tmpl w:val="45402D0C"/>
    <w:lvl w:ilvl="0" w:tplc="FC362A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CE87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106F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7A0A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4A17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6468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542F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0AB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A6BC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1383F"/>
    <w:multiLevelType w:val="hybridMultilevel"/>
    <w:tmpl w:val="FE629BF0"/>
    <w:lvl w:ilvl="0" w:tplc="B7129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0CDE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CA46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529F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4A51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8A19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5C54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805E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08E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730FD"/>
    <w:multiLevelType w:val="hybridMultilevel"/>
    <w:tmpl w:val="87264C7C"/>
    <w:lvl w:ilvl="0" w:tplc="F342C5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2D06A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1065E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FE70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396C35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672D8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DE1B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8CD4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5FA558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437899"/>
    <w:multiLevelType w:val="hybridMultilevel"/>
    <w:tmpl w:val="0B645CEE"/>
    <w:lvl w:ilvl="0" w:tplc="5D8C2D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C242F0" w:tentative="1">
      <w:start w:val="1"/>
      <w:numFmt w:val="lowerLetter"/>
      <w:lvlText w:val="%2."/>
      <w:lvlJc w:val="left"/>
      <w:pPr>
        <w:ind w:left="1440" w:hanging="360"/>
      </w:pPr>
    </w:lvl>
    <w:lvl w:ilvl="2" w:tplc="71322482" w:tentative="1">
      <w:start w:val="1"/>
      <w:numFmt w:val="lowerRoman"/>
      <w:lvlText w:val="%3."/>
      <w:lvlJc w:val="right"/>
      <w:pPr>
        <w:ind w:left="2160" w:hanging="180"/>
      </w:pPr>
    </w:lvl>
    <w:lvl w:ilvl="3" w:tplc="E8F8FDEC" w:tentative="1">
      <w:start w:val="1"/>
      <w:numFmt w:val="decimal"/>
      <w:lvlText w:val="%4."/>
      <w:lvlJc w:val="left"/>
      <w:pPr>
        <w:ind w:left="2880" w:hanging="360"/>
      </w:pPr>
    </w:lvl>
    <w:lvl w:ilvl="4" w:tplc="EB9667CE" w:tentative="1">
      <w:start w:val="1"/>
      <w:numFmt w:val="lowerLetter"/>
      <w:lvlText w:val="%5."/>
      <w:lvlJc w:val="left"/>
      <w:pPr>
        <w:ind w:left="3600" w:hanging="360"/>
      </w:pPr>
    </w:lvl>
    <w:lvl w:ilvl="5" w:tplc="A01822BA" w:tentative="1">
      <w:start w:val="1"/>
      <w:numFmt w:val="lowerRoman"/>
      <w:lvlText w:val="%6."/>
      <w:lvlJc w:val="right"/>
      <w:pPr>
        <w:ind w:left="4320" w:hanging="180"/>
      </w:pPr>
    </w:lvl>
    <w:lvl w:ilvl="6" w:tplc="A9162EB2" w:tentative="1">
      <w:start w:val="1"/>
      <w:numFmt w:val="decimal"/>
      <w:lvlText w:val="%7."/>
      <w:lvlJc w:val="left"/>
      <w:pPr>
        <w:ind w:left="5040" w:hanging="360"/>
      </w:pPr>
    </w:lvl>
    <w:lvl w:ilvl="7" w:tplc="DEC494C2" w:tentative="1">
      <w:start w:val="1"/>
      <w:numFmt w:val="lowerLetter"/>
      <w:lvlText w:val="%8."/>
      <w:lvlJc w:val="left"/>
      <w:pPr>
        <w:ind w:left="5760" w:hanging="360"/>
      </w:pPr>
    </w:lvl>
    <w:lvl w:ilvl="8" w:tplc="40F08D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9642D"/>
    <w:multiLevelType w:val="hybridMultilevel"/>
    <w:tmpl w:val="53987FA0"/>
    <w:lvl w:ilvl="0" w:tplc="B6D6E4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15878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A244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828A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DC65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7856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9E8E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B015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B898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729862">
    <w:abstractNumId w:val="0"/>
  </w:num>
  <w:num w:numId="2" w16cid:durableId="129369447">
    <w:abstractNumId w:val="1"/>
  </w:num>
  <w:num w:numId="3" w16cid:durableId="1905993926">
    <w:abstractNumId w:val="4"/>
  </w:num>
  <w:num w:numId="4" w16cid:durableId="1785926175">
    <w:abstractNumId w:val="2"/>
  </w:num>
  <w:num w:numId="5" w16cid:durableId="2087601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C3"/>
    <w:rsid w:val="000014FF"/>
    <w:rsid w:val="000017CA"/>
    <w:rsid w:val="0000668D"/>
    <w:rsid w:val="00010A4D"/>
    <w:rsid w:val="00011A70"/>
    <w:rsid w:val="00015497"/>
    <w:rsid w:val="00015641"/>
    <w:rsid w:val="000320C1"/>
    <w:rsid w:val="00033895"/>
    <w:rsid w:val="0003469B"/>
    <w:rsid w:val="00042D44"/>
    <w:rsid w:val="0005026C"/>
    <w:rsid w:val="000506E4"/>
    <w:rsid w:val="00050CA9"/>
    <w:rsid w:val="00052F3A"/>
    <w:rsid w:val="00064B9C"/>
    <w:rsid w:val="0006640F"/>
    <w:rsid w:val="00091A95"/>
    <w:rsid w:val="00093C31"/>
    <w:rsid w:val="000B2A69"/>
    <w:rsid w:val="000B5604"/>
    <w:rsid w:val="000C19AE"/>
    <w:rsid w:val="000C3246"/>
    <w:rsid w:val="000C7314"/>
    <w:rsid w:val="000D2361"/>
    <w:rsid w:val="000E22FF"/>
    <w:rsid w:val="000F0F36"/>
    <w:rsid w:val="000F3E65"/>
    <w:rsid w:val="000F6F9C"/>
    <w:rsid w:val="001228CB"/>
    <w:rsid w:val="00123A91"/>
    <w:rsid w:val="00134276"/>
    <w:rsid w:val="00136EC9"/>
    <w:rsid w:val="00142BF9"/>
    <w:rsid w:val="001536A4"/>
    <w:rsid w:val="00157A98"/>
    <w:rsid w:val="0016062D"/>
    <w:rsid w:val="00187849"/>
    <w:rsid w:val="001B6ED0"/>
    <w:rsid w:val="001C2059"/>
    <w:rsid w:val="001C22A3"/>
    <w:rsid w:val="001C4B34"/>
    <w:rsid w:val="001D5822"/>
    <w:rsid w:val="001D6A46"/>
    <w:rsid w:val="001D6EBC"/>
    <w:rsid w:val="001E5240"/>
    <w:rsid w:val="001E781A"/>
    <w:rsid w:val="001F648A"/>
    <w:rsid w:val="001F6496"/>
    <w:rsid w:val="00204BBA"/>
    <w:rsid w:val="00206A49"/>
    <w:rsid w:val="00211605"/>
    <w:rsid w:val="002315E5"/>
    <w:rsid w:val="0024182D"/>
    <w:rsid w:val="00244CE7"/>
    <w:rsid w:val="00265C97"/>
    <w:rsid w:val="00290513"/>
    <w:rsid w:val="002939F9"/>
    <w:rsid w:val="002947B6"/>
    <w:rsid w:val="00294985"/>
    <w:rsid w:val="00297796"/>
    <w:rsid w:val="002A618F"/>
    <w:rsid w:val="002B05A3"/>
    <w:rsid w:val="002B2F52"/>
    <w:rsid w:val="002B3D57"/>
    <w:rsid w:val="002B408A"/>
    <w:rsid w:val="002C0510"/>
    <w:rsid w:val="002C7F0E"/>
    <w:rsid w:val="002D045C"/>
    <w:rsid w:val="002D6688"/>
    <w:rsid w:val="002F38B9"/>
    <w:rsid w:val="0031323A"/>
    <w:rsid w:val="0033586C"/>
    <w:rsid w:val="00340C93"/>
    <w:rsid w:val="00342ED9"/>
    <w:rsid w:val="00343E43"/>
    <w:rsid w:val="00346922"/>
    <w:rsid w:val="00346EDA"/>
    <w:rsid w:val="00347150"/>
    <w:rsid w:val="003540D2"/>
    <w:rsid w:val="0039336C"/>
    <w:rsid w:val="00396C1D"/>
    <w:rsid w:val="003A1DB5"/>
    <w:rsid w:val="003A2450"/>
    <w:rsid w:val="003A2B6D"/>
    <w:rsid w:val="003B625D"/>
    <w:rsid w:val="003B77AB"/>
    <w:rsid w:val="003C0AA7"/>
    <w:rsid w:val="003C54A7"/>
    <w:rsid w:val="003D2A92"/>
    <w:rsid w:val="003D5C32"/>
    <w:rsid w:val="003E2D3E"/>
    <w:rsid w:val="003F1211"/>
    <w:rsid w:val="003F3C8A"/>
    <w:rsid w:val="004002C3"/>
    <w:rsid w:val="00400C74"/>
    <w:rsid w:val="00411BDF"/>
    <w:rsid w:val="00415DEA"/>
    <w:rsid w:val="00422E8D"/>
    <w:rsid w:val="0042787D"/>
    <w:rsid w:val="004356EB"/>
    <w:rsid w:val="00445EC8"/>
    <w:rsid w:val="00451843"/>
    <w:rsid w:val="004535AD"/>
    <w:rsid w:val="00453DCF"/>
    <w:rsid w:val="0045560D"/>
    <w:rsid w:val="00460597"/>
    <w:rsid w:val="00460FF0"/>
    <w:rsid w:val="00462AAA"/>
    <w:rsid w:val="00465A1D"/>
    <w:rsid w:val="0046770F"/>
    <w:rsid w:val="00480242"/>
    <w:rsid w:val="0049563A"/>
    <w:rsid w:val="004A48AB"/>
    <w:rsid w:val="004A5985"/>
    <w:rsid w:val="004B4FE3"/>
    <w:rsid w:val="004C1E5D"/>
    <w:rsid w:val="004C6A98"/>
    <w:rsid w:val="004C73BC"/>
    <w:rsid w:val="004D1175"/>
    <w:rsid w:val="004D4F4D"/>
    <w:rsid w:val="004D676A"/>
    <w:rsid w:val="004E7AA6"/>
    <w:rsid w:val="004E7F49"/>
    <w:rsid w:val="004F1C65"/>
    <w:rsid w:val="004F643D"/>
    <w:rsid w:val="004F7966"/>
    <w:rsid w:val="005139F9"/>
    <w:rsid w:val="00514642"/>
    <w:rsid w:val="00516D63"/>
    <w:rsid w:val="00525FB6"/>
    <w:rsid w:val="00541CA7"/>
    <w:rsid w:val="0055049B"/>
    <w:rsid w:val="005521FA"/>
    <w:rsid w:val="005553D3"/>
    <w:rsid w:val="00563C05"/>
    <w:rsid w:val="0056739C"/>
    <w:rsid w:val="00567D5E"/>
    <w:rsid w:val="00573455"/>
    <w:rsid w:val="005762A5"/>
    <w:rsid w:val="00585638"/>
    <w:rsid w:val="00596E7F"/>
    <w:rsid w:val="00597F2D"/>
    <w:rsid w:val="005A5C3C"/>
    <w:rsid w:val="005B2813"/>
    <w:rsid w:val="005B790E"/>
    <w:rsid w:val="005E36EF"/>
    <w:rsid w:val="005F1248"/>
    <w:rsid w:val="005F12B8"/>
    <w:rsid w:val="005F1A4F"/>
    <w:rsid w:val="005F2514"/>
    <w:rsid w:val="00602AB2"/>
    <w:rsid w:val="00604C96"/>
    <w:rsid w:val="00606663"/>
    <w:rsid w:val="006219D1"/>
    <w:rsid w:val="00625F8F"/>
    <w:rsid w:val="00627613"/>
    <w:rsid w:val="00630D8C"/>
    <w:rsid w:val="00633B9B"/>
    <w:rsid w:val="00644C69"/>
    <w:rsid w:val="006528FB"/>
    <w:rsid w:val="00661CA8"/>
    <w:rsid w:val="006646A6"/>
    <w:rsid w:val="0067427D"/>
    <w:rsid w:val="00691FF5"/>
    <w:rsid w:val="006A55DE"/>
    <w:rsid w:val="006C12B8"/>
    <w:rsid w:val="006C1AB0"/>
    <w:rsid w:val="006C4B8E"/>
    <w:rsid w:val="006C6D81"/>
    <w:rsid w:val="006D14F1"/>
    <w:rsid w:val="006E7085"/>
    <w:rsid w:val="00704776"/>
    <w:rsid w:val="0071108E"/>
    <w:rsid w:val="00711388"/>
    <w:rsid w:val="00720116"/>
    <w:rsid w:val="00725415"/>
    <w:rsid w:val="007315F6"/>
    <w:rsid w:val="00745A97"/>
    <w:rsid w:val="00765E21"/>
    <w:rsid w:val="007660BF"/>
    <w:rsid w:val="007671DF"/>
    <w:rsid w:val="00770DF0"/>
    <w:rsid w:val="00783E4E"/>
    <w:rsid w:val="007853E9"/>
    <w:rsid w:val="00793510"/>
    <w:rsid w:val="007A02BE"/>
    <w:rsid w:val="007C4C31"/>
    <w:rsid w:val="007C4F02"/>
    <w:rsid w:val="007C7FCD"/>
    <w:rsid w:val="007D2181"/>
    <w:rsid w:val="007D2D93"/>
    <w:rsid w:val="007D36FA"/>
    <w:rsid w:val="007D6B7A"/>
    <w:rsid w:val="007E4F90"/>
    <w:rsid w:val="007F2C0C"/>
    <w:rsid w:val="007F52AE"/>
    <w:rsid w:val="007F5BA6"/>
    <w:rsid w:val="007F6431"/>
    <w:rsid w:val="008155BE"/>
    <w:rsid w:val="00823C5E"/>
    <w:rsid w:val="00826A98"/>
    <w:rsid w:val="00833D52"/>
    <w:rsid w:val="00835E0D"/>
    <w:rsid w:val="00846079"/>
    <w:rsid w:val="008519B6"/>
    <w:rsid w:val="00867548"/>
    <w:rsid w:val="00873107"/>
    <w:rsid w:val="008754CB"/>
    <w:rsid w:val="00880062"/>
    <w:rsid w:val="00882828"/>
    <w:rsid w:val="00891835"/>
    <w:rsid w:val="008B1326"/>
    <w:rsid w:val="008B5BFB"/>
    <w:rsid w:val="008C26B6"/>
    <w:rsid w:val="008C478E"/>
    <w:rsid w:val="008D4B56"/>
    <w:rsid w:val="008D65E4"/>
    <w:rsid w:val="008E56CD"/>
    <w:rsid w:val="008E5BB3"/>
    <w:rsid w:val="008F18DA"/>
    <w:rsid w:val="008F2FE4"/>
    <w:rsid w:val="00925AA5"/>
    <w:rsid w:val="0092640B"/>
    <w:rsid w:val="009338D7"/>
    <w:rsid w:val="009345D0"/>
    <w:rsid w:val="0093572B"/>
    <w:rsid w:val="0093675A"/>
    <w:rsid w:val="00946252"/>
    <w:rsid w:val="00965AA3"/>
    <w:rsid w:val="009732A1"/>
    <w:rsid w:val="009746BF"/>
    <w:rsid w:val="009A0621"/>
    <w:rsid w:val="009C1D20"/>
    <w:rsid w:val="009C5D01"/>
    <w:rsid w:val="009D6CC6"/>
    <w:rsid w:val="009E7591"/>
    <w:rsid w:val="00A03D31"/>
    <w:rsid w:val="00A048D4"/>
    <w:rsid w:val="00A05365"/>
    <w:rsid w:val="00A160AB"/>
    <w:rsid w:val="00A2266D"/>
    <w:rsid w:val="00A23F0F"/>
    <w:rsid w:val="00A27C70"/>
    <w:rsid w:val="00A32B13"/>
    <w:rsid w:val="00A426E3"/>
    <w:rsid w:val="00A42BCD"/>
    <w:rsid w:val="00A475A6"/>
    <w:rsid w:val="00A67508"/>
    <w:rsid w:val="00A7050A"/>
    <w:rsid w:val="00A75107"/>
    <w:rsid w:val="00A809D1"/>
    <w:rsid w:val="00A85EFF"/>
    <w:rsid w:val="00A920CF"/>
    <w:rsid w:val="00A95569"/>
    <w:rsid w:val="00AB76AC"/>
    <w:rsid w:val="00AC0DDD"/>
    <w:rsid w:val="00AC10F5"/>
    <w:rsid w:val="00AC23A4"/>
    <w:rsid w:val="00AD1590"/>
    <w:rsid w:val="00AE2E67"/>
    <w:rsid w:val="00AE4227"/>
    <w:rsid w:val="00AF13C6"/>
    <w:rsid w:val="00AF30F0"/>
    <w:rsid w:val="00AF7355"/>
    <w:rsid w:val="00B00961"/>
    <w:rsid w:val="00B00D68"/>
    <w:rsid w:val="00B029B2"/>
    <w:rsid w:val="00B12421"/>
    <w:rsid w:val="00B1697C"/>
    <w:rsid w:val="00B23C9C"/>
    <w:rsid w:val="00B2537A"/>
    <w:rsid w:val="00B41409"/>
    <w:rsid w:val="00B53F78"/>
    <w:rsid w:val="00B623C1"/>
    <w:rsid w:val="00B81C59"/>
    <w:rsid w:val="00B940E3"/>
    <w:rsid w:val="00B96C79"/>
    <w:rsid w:val="00BA066B"/>
    <w:rsid w:val="00BA4517"/>
    <w:rsid w:val="00BA7538"/>
    <w:rsid w:val="00BB049A"/>
    <w:rsid w:val="00BD0608"/>
    <w:rsid w:val="00BD1419"/>
    <w:rsid w:val="00BE36BC"/>
    <w:rsid w:val="00BE5EFC"/>
    <w:rsid w:val="00C06E17"/>
    <w:rsid w:val="00C20AD9"/>
    <w:rsid w:val="00C213EC"/>
    <w:rsid w:val="00C3069F"/>
    <w:rsid w:val="00C34AAA"/>
    <w:rsid w:val="00C40407"/>
    <w:rsid w:val="00C414EE"/>
    <w:rsid w:val="00C45E7A"/>
    <w:rsid w:val="00C57010"/>
    <w:rsid w:val="00C64C83"/>
    <w:rsid w:val="00C665AB"/>
    <w:rsid w:val="00C72745"/>
    <w:rsid w:val="00C7363E"/>
    <w:rsid w:val="00C9655D"/>
    <w:rsid w:val="00CA38F3"/>
    <w:rsid w:val="00CB1B94"/>
    <w:rsid w:val="00CC6AEA"/>
    <w:rsid w:val="00CD1FBB"/>
    <w:rsid w:val="00CD51DC"/>
    <w:rsid w:val="00CD6F42"/>
    <w:rsid w:val="00CE2261"/>
    <w:rsid w:val="00CE43A1"/>
    <w:rsid w:val="00CE57B6"/>
    <w:rsid w:val="00CE6A0E"/>
    <w:rsid w:val="00CF7354"/>
    <w:rsid w:val="00D12E9D"/>
    <w:rsid w:val="00D21699"/>
    <w:rsid w:val="00D21CC3"/>
    <w:rsid w:val="00D30807"/>
    <w:rsid w:val="00D37698"/>
    <w:rsid w:val="00D42FB6"/>
    <w:rsid w:val="00D43A29"/>
    <w:rsid w:val="00D52381"/>
    <w:rsid w:val="00D526A4"/>
    <w:rsid w:val="00D53321"/>
    <w:rsid w:val="00D67EA5"/>
    <w:rsid w:val="00D7029A"/>
    <w:rsid w:val="00D74393"/>
    <w:rsid w:val="00D80234"/>
    <w:rsid w:val="00D855A4"/>
    <w:rsid w:val="00D91390"/>
    <w:rsid w:val="00D94389"/>
    <w:rsid w:val="00DB2DC9"/>
    <w:rsid w:val="00DB3A25"/>
    <w:rsid w:val="00DB504D"/>
    <w:rsid w:val="00DB6253"/>
    <w:rsid w:val="00DB7ED9"/>
    <w:rsid w:val="00DC0CEF"/>
    <w:rsid w:val="00DF24C3"/>
    <w:rsid w:val="00E024C8"/>
    <w:rsid w:val="00E124F3"/>
    <w:rsid w:val="00E3226C"/>
    <w:rsid w:val="00E377FE"/>
    <w:rsid w:val="00E41728"/>
    <w:rsid w:val="00E52ED8"/>
    <w:rsid w:val="00E576E8"/>
    <w:rsid w:val="00E607BA"/>
    <w:rsid w:val="00E60B82"/>
    <w:rsid w:val="00E62255"/>
    <w:rsid w:val="00E668A4"/>
    <w:rsid w:val="00E804A5"/>
    <w:rsid w:val="00E806E4"/>
    <w:rsid w:val="00E818BD"/>
    <w:rsid w:val="00E85509"/>
    <w:rsid w:val="00E90179"/>
    <w:rsid w:val="00EB0E31"/>
    <w:rsid w:val="00ED373D"/>
    <w:rsid w:val="00EE430F"/>
    <w:rsid w:val="00EE5EC2"/>
    <w:rsid w:val="00EE6425"/>
    <w:rsid w:val="00EE7DD2"/>
    <w:rsid w:val="00EF0213"/>
    <w:rsid w:val="00F15B7A"/>
    <w:rsid w:val="00F17C64"/>
    <w:rsid w:val="00F22192"/>
    <w:rsid w:val="00F23937"/>
    <w:rsid w:val="00F25602"/>
    <w:rsid w:val="00F2774C"/>
    <w:rsid w:val="00F47ACA"/>
    <w:rsid w:val="00F5424F"/>
    <w:rsid w:val="00F64F7E"/>
    <w:rsid w:val="00F72B56"/>
    <w:rsid w:val="00F73077"/>
    <w:rsid w:val="00F74908"/>
    <w:rsid w:val="00F90251"/>
    <w:rsid w:val="00F93842"/>
    <w:rsid w:val="00FA2C45"/>
    <w:rsid w:val="00FB309B"/>
    <w:rsid w:val="00FB66CD"/>
    <w:rsid w:val="00FD0F71"/>
    <w:rsid w:val="00FD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0B3408"/>
  <w15:docId w15:val="{E885461A-7351-42D6-ABAA-3B4507BA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A48AB"/>
    <w:rPr>
      <w:sz w:val="24"/>
    </w:rPr>
  </w:style>
  <w:style w:type="paragraph" w:styleId="Rubrik1">
    <w:name w:val="heading 1"/>
    <w:basedOn w:val="Normal"/>
    <w:next w:val="Brdtext"/>
    <w:link w:val="Rubrik1Char"/>
    <w:qFormat/>
    <w:rsid w:val="00A920CF"/>
    <w:pPr>
      <w:keepNext/>
      <w:spacing w:before="480" w:after="12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Brdtext"/>
    <w:link w:val="Rubrik2Char"/>
    <w:qFormat/>
    <w:rsid w:val="00A920CF"/>
    <w:pPr>
      <w:keepNext/>
      <w:spacing w:before="240" w:after="60"/>
      <w:outlineLvl w:val="1"/>
    </w:pPr>
    <w:rPr>
      <w:rFonts w:ascii="Arial" w:hAnsi="Arial"/>
      <w:b/>
    </w:rPr>
  </w:style>
  <w:style w:type="paragraph" w:styleId="Rubrik3">
    <w:name w:val="heading 3"/>
    <w:basedOn w:val="Normal"/>
    <w:next w:val="Brdtext"/>
    <w:qFormat/>
    <w:rsid w:val="00A920CF"/>
    <w:pPr>
      <w:keepNext/>
      <w:spacing w:before="180" w:after="60"/>
      <w:outlineLvl w:val="2"/>
    </w:pPr>
    <w:rPr>
      <w:rFonts w:ascii="Arial" w:hAnsi="Arial"/>
      <w:sz w:val="22"/>
    </w:rPr>
  </w:style>
  <w:style w:type="paragraph" w:styleId="Rubrik4">
    <w:name w:val="heading 4"/>
    <w:basedOn w:val="Normal"/>
    <w:next w:val="Brdtext"/>
    <w:link w:val="Rubrik4Char"/>
    <w:qFormat/>
    <w:rsid w:val="00A920CF"/>
    <w:pPr>
      <w:keepNext/>
      <w:spacing w:before="12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ildtext">
    <w:name w:val="Bildtext"/>
    <w:basedOn w:val="Normal"/>
    <w:next w:val="Brdtext"/>
    <w:uiPriority w:val="1"/>
    <w:qFormat/>
    <w:rsid w:val="00525FB6"/>
    <w:rPr>
      <w:sz w:val="20"/>
    </w:rPr>
  </w:style>
  <w:style w:type="paragraph" w:customStyle="1" w:styleId="Tabellrubrik">
    <w:name w:val="Tabellrubrik"/>
    <w:basedOn w:val="Tabellinnehll"/>
    <w:next w:val="Tabellinnehll"/>
    <w:qFormat/>
    <w:rsid w:val="008754CB"/>
    <w:rPr>
      <w:b/>
      <w:color w:val="000080"/>
    </w:rPr>
  </w:style>
  <w:style w:type="paragraph" w:styleId="Brdtext">
    <w:name w:val="Body Text"/>
    <w:basedOn w:val="Normal"/>
    <w:link w:val="BrdtextChar"/>
    <w:qFormat/>
    <w:rsid w:val="008754CB"/>
    <w:pPr>
      <w:spacing w:after="120"/>
    </w:pPr>
  </w:style>
  <w:style w:type="paragraph" w:styleId="Sidfot">
    <w:name w:val="footer"/>
    <w:basedOn w:val="Normal"/>
    <w:rsid w:val="00A160AB"/>
    <w:rPr>
      <w:rFonts w:ascii="Arial" w:hAnsi="Arial"/>
      <w:sz w:val="16"/>
    </w:rPr>
  </w:style>
  <w:style w:type="paragraph" w:styleId="Sidhuvud">
    <w:name w:val="header"/>
    <w:basedOn w:val="Normal"/>
    <w:link w:val="SidhuvudChar"/>
    <w:rsid w:val="00A160AB"/>
    <w:rPr>
      <w:rFonts w:ascii="Arial" w:hAnsi="Arial"/>
      <w:sz w:val="20"/>
    </w:rPr>
  </w:style>
  <w:style w:type="paragraph" w:customStyle="1" w:styleId="Tabellinnehll">
    <w:name w:val="Tabellinnehåll"/>
    <w:basedOn w:val="Normal"/>
    <w:qFormat/>
    <w:rsid w:val="008754CB"/>
    <w:rPr>
      <w:rFonts w:ascii="Arial" w:hAnsi="Arial"/>
      <w:sz w:val="20"/>
    </w:rPr>
  </w:style>
  <w:style w:type="character" w:styleId="Sidnummer">
    <w:name w:val="page number"/>
    <w:basedOn w:val="Standardstycketeckensnitt"/>
    <w:rsid w:val="00A160AB"/>
  </w:style>
  <w:style w:type="paragraph" w:customStyle="1" w:styleId="Sidhuvudledtext">
    <w:name w:val="Sidhuvud_ledtext"/>
    <w:basedOn w:val="Sidhuvud"/>
    <w:next w:val="Sidhuvud"/>
    <w:rsid w:val="00A920CF"/>
    <w:pPr>
      <w:spacing w:before="60"/>
    </w:pPr>
    <w:rPr>
      <w:sz w:val="14"/>
    </w:rPr>
  </w:style>
  <w:style w:type="paragraph" w:customStyle="1" w:styleId="Ledtext">
    <w:name w:val="Ledtext"/>
    <w:basedOn w:val="Tabellinnehll"/>
    <w:rsid w:val="00A160AB"/>
    <w:rPr>
      <w:sz w:val="16"/>
    </w:rPr>
  </w:style>
  <w:style w:type="paragraph" w:styleId="Innehll1">
    <w:name w:val="toc 1"/>
    <w:basedOn w:val="Normal"/>
    <w:next w:val="Normal"/>
    <w:autoRedefine/>
    <w:uiPriority w:val="39"/>
    <w:rsid w:val="000F3E65"/>
    <w:pPr>
      <w:tabs>
        <w:tab w:val="left" w:pos="624"/>
        <w:tab w:val="right" w:pos="11340"/>
      </w:tabs>
    </w:pPr>
    <w:rPr>
      <w:rFonts w:ascii="Arial" w:hAnsi="Arial"/>
      <w:sz w:val="20"/>
    </w:rPr>
  </w:style>
  <w:style w:type="paragraph" w:styleId="Innehll2">
    <w:name w:val="toc 2"/>
    <w:basedOn w:val="Normal"/>
    <w:next w:val="Normal"/>
    <w:autoRedefine/>
    <w:uiPriority w:val="39"/>
    <w:rsid w:val="000F3E65"/>
    <w:pPr>
      <w:tabs>
        <w:tab w:val="right" w:leader="dot" w:pos="8505"/>
      </w:tabs>
      <w:spacing w:after="60"/>
      <w:ind w:left="624"/>
    </w:pPr>
    <w:rPr>
      <w:rFonts w:ascii="Arial" w:hAnsi="Arial"/>
      <w:sz w:val="22"/>
    </w:rPr>
  </w:style>
  <w:style w:type="paragraph" w:customStyle="1" w:styleId="Paragrafnummer">
    <w:name w:val="Paragrafnummer"/>
    <w:basedOn w:val="Normal"/>
    <w:next w:val="Rubrik1"/>
    <w:qFormat/>
    <w:rsid w:val="00F25602"/>
    <w:pPr>
      <w:keepNext/>
      <w:pageBreakBefore/>
      <w:tabs>
        <w:tab w:val="left" w:pos="3912"/>
      </w:tabs>
      <w:spacing w:before="240" w:after="60"/>
      <w:outlineLvl w:val="0"/>
    </w:pPr>
    <w:rPr>
      <w:rFonts w:ascii="Arial" w:hAnsi="Arial"/>
      <w:sz w:val="20"/>
    </w:rPr>
  </w:style>
  <w:style w:type="paragraph" w:customStyle="1" w:styleId="rendelista">
    <w:name w:val="Ärendelista"/>
    <w:basedOn w:val="Normal"/>
    <w:next w:val="Normal"/>
    <w:rsid w:val="001228CB"/>
    <w:pPr>
      <w:pageBreakBefore/>
      <w:spacing w:before="480" w:after="120"/>
      <w:outlineLvl w:val="0"/>
    </w:pPr>
    <w:rPr>
      <w:rFonts w:ascii="Verdana" w:hAnsi="Verdana"/>
      <w:b/>
      <w:szCs w:val="28"/>
    </w:rPr>
  </w:style>
  <w:style w:type="character" w:styleId="Hyperlnk">
    <w:name w:val="Hyperlink"/>
    <w:uiPriority w:val="99"/>
    <w:rsid w:val="000D2361"/>
    <w:rPr>
      <w:color w:val="0000FF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E85509"/>
    <w:pPr>
      <w:spacing w:after="120"/>
      <w:ind w:left="850" w:right="850"/>
    </w:pPr>
    <w:rPr>
      <w:iCs/>
      <w:color w:val="000000"/>
      <w:sz w:val="22"/>
    </w:rPr>
  </w:style>
  <w:style w:type="character" w:customStyle="1" w:styleId="CitatChar">
    <w:name w:val="Citat Char"/>
    <w:link w:val="Citat"/>
    <w:uiPriority w:val="29"/>
    <w:rsid w:val="00E85509"/>
    <w:rPr>
      <w:iCs/>
      <w:color w:val="000000"/>
      <w:sz w:val="22"/>
    </w:rPr>
  </w:style>
  <w:style w:type="character" w:styleId="Betoning">
    <w:name w:val="Emphasis"/>
    <w:basedOn w:val="Standardstycketeckensnitt"/>
    <w:uiPriority w:val="20"/>
    <w:rsid w:val="006646A6"/>
    <w:rPr>
      <w:b/>
      <w:i w:val="0"/>
      <w:iCs/>
    </w:rPr>
  </w:style>
  <w:style w:type="character" w:styleId="Bokenstitel">
    <w:name w:val="Book Title"/>
    <w:basedOn w:val="Standardstycketeckensnitt"/>
    <w:uiPriority w:val="33"/>
    <w:rsid w:val="006646A6"/>
    <w:rPr>
      <w:b/>
      <w:bCs/>
      <w:smallCaps/>
      <w:spacing w:val="5"/>
    </w:rPr>
  </w:style>
  <w:style w:type="character" w:styleId="Diskretbetoning">
    <w:name w:val="Subtle Emphasis"/>
    <w:basedOn w:val="Standardstycketeckensnitt"/>
    <w:uiPriority w:val="19"/>
    <w:rsid w:val="006646A6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rsid w:val="006646A6"/>
    <w:rPr>
      <w:smallCaps/>
      <w:color w:val="C0504D" w:themeColor="accent2"/>
      <w:u w:val="single"/>
    </w:rPr>
  </w:style>
  <w:style w:type="paragraph" w:styleId="Ingetavstnd">
    <w:name w:val="No Spacing"/>
    <w:uiPriority w:val="1"/>
    <w:qFormat/>
    <w:rsid w:val="006646A6"/>
    <w:rPr>
      <w:sz w:val="24"/>
    </w:rPr>
  </w:style>
  <w:style w:type="paragraph" w:styleId="Liststycke">
    <w:name w:val="List Paragraph"/>
    <w:basedOn w:val="Normal"/>
    <w:uiPriority w:val="34"/>
    <w:rsid w:val="006646A6"/>
    <w:pPr>
      <w:ind w:left="720"/>
      <w:contextualSpacing/>
    </w:pPr>
  </w:style>
  <w:style w:type="paragraph" w:styleId="Rubrik">
    <w:name w:val="Title"/>
    <w:basedOn w:val="Normal"/>
    <w:next w:val="Normal"/>
    <w:link w:val="RubrikChar"/>
    <w:rsid w:val="006646A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664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ignatur">
    <w:name w:val="Signature"/>
    <w:basedOn w:val="Normal"/>
    <w:link w:val="SignaturChar"/>
    <w:rsid w:val="006646A6"/>
    <w:pPr>
      <w:ind w:left="4252"/>
    </w:pPr>
  </w:style>
  <w:style w:type="character" w:customStyle="1" w:styleId="SignaturChar">
    <w:name w:val="Signatur Char"/>
    <w:basedOn w:val="Standardstycketeckensnitt"/>
    <w:link w:val="Signatur"/>
    <w:rsid w:val="006646A6"/>
    <w:rPr>
      <w:sz w:val="24"/>
    </w:rPr>
  </w:style>
  <w:style w:type="character" w:styleId="Stark">
    <w:name w:val="Strong"/>
    <w:basedOn w:val="Standardstycketeckensnitt"/>
    <w:rsid w:val="006646A6"/>
    <w:rPr>
      <w:b/>
      <w:bCs/>
    </w:rPr>
  </w:style>
  <w:style w:type="character" w:styleId="Starkbetoning">
    <w:name w:val="Intense Emphasis"/>
    <w:basedOn w:val="Standardstycketeckensnitt"/>
    <w:uiPriority w:val="21"/>
    <w:rsid w:val="006646A6"/>
    <w:rPr>
      <w:b/>
      <w:bCs/>
      <w:i w:val="0"/>
      <w:iCs/>
      <w:color w:val="4F81BD" w:themeColor="accent1"/>
    </w:rPr>
  </w:style>
  <w:style w:type="character" w:styleId="Starkreferens">
    <w:name w:val="Intense Reference"/>
    <w:basedOn w:val="Standardstycketeckensnitt"/>
    <w:uiPriority w:val="32"/>
    <w:rsid w:val="006646A6"/>
    <w:rPr>
      <w:b/>
      <w:bCs/>
      <w:smallCaps/>
      <w:color w:val="C0504D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6646A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46A6"/>
    <w:rPr>
      <w:b/>
      <w:bCs/>
      <w:i/>
      <w:iCs/>
      <w:color w:val="4F81BD" w:themeColor="accent1"/>
      <w:sz w:val="24"/>
    </w:rPr>
  </w:style>
  <w:style w:type="paragraph" w:styleId="Underrubrik">
    <w:name w:val="Subtitle"/>
    <w:basedOn w:val="Normal"/>
    <w:next w:val="Normal"/>
    <w:link w:val="UnderrubrikChar"/>
    <w:rsid w:val="00664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rsid w:val="00664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Ingress">
    <w:name w:val="Ingress"/>
    <w:basedOn w:val="Brdtext"/>
    <w:next w:val="Brdtext"/>
    <w:link w:val="IngressChar"/>
    <w:uiPriority w:val="1"/>
    <w:qFormat/>
    <w:rsid w:val="00CE57B6"/>
    <w:rPr>
      <w:b/>
    </w:rPr>
  </w:style>
  <w:style w:type="character" w:customStyle="1" w:styleId="SidhuvudChar">
    <w:name w:val="Sidhuvud Char"/>
    <w:basedOn w:val="Standardstycketeckensnitt"/>
    <w:link w:val="Sidhuvud"/>
    <w:rsid w:val="00CE57B6"/>
    <w:rPr>
      <w:rFonts w:ascii="Arial" w:hAnsi="Arial"/>
    </w:rPr>
  </w:style>
  <w:style w:type="character" w:customStyle="1" w:styleId="IngressChar">
    <w:name w:val="Ingress Char"/>
    <w:basedOn w:val="SidhuvudChar"/>
    <w:link w:val="Ingress"/>
    <w:rsid w:val="00CE57B6"/>
    <w:rPr>
      <w:rFonts w:ascii="Arial" w:hAnsi="Arial"/>
      <w:b/>
      <w:sz w:val="24"/>
    </w:rPr>
  </w:style>
  <w:style w:type="character" w:customStyle="1" w:styleId="Rubrik2Char">
    <w:name w:val="Rubrik 2 Char"/>
    <w:basedOn w:val="Standardstycketeckensnitt"/>
    <w:link w:val="Rubrik2"/>
    <w:rsid w:val="000E22FF"/>
    <w:rPr>
      <w:rFonts w:ascii="Arial" w:hAnsi="Arial"/>
      <w:b/>
      <w:sz w:val="24"/>
    </w:rPr>
  </w:style>
  <w:style w:type="character" w:customStyle="1" w:styleId="BrdtextChar">
    <w:name w:val="Brödtext Char"/>
    <w:link w:val="Brdtext"/>
    <w:rsid w:val="000E22FF"/>
    <w:rPr>
      <w:sz w:val="24"/>
    </w:rPr>
  </w:style>
  <w:style w:type="character" w:styleId="Kommentarsreferens">
    <w:name w:val="annotation reference"/>
    <w:rsid w:val="00A048D4"/>
    <w:rPr>
      <w:sz w:val="16"/>
      <w:szCs w:val="16"/>
    </w:rPr>
  </w:style>
  <w:style w:type="paragraph" w:styleId="Kommentarer">
    <w:name w:val="annotation text"/>
    <w:basedOn w:val="Normal"/>
    <w:link w:val="KommentarerChar"/>
    <w:rsid w:val="00A048D4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048D4"/>
  </w:style>
  <w:style w:type="paragraph" w:styleId="Ballongtext">
    <w:name w:val="Balloon Text"/>
    <w:basedOn w:val="Normal"/>
    <w:link w:val="BallongtextChar"/>
    <w:rsid w:val="00A048D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048D4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rsid w:val="008B1326"/>
    <w:rPr>
      <w:rFonts w:ascii="Arial" w:hAnsi="Arial"/>
      <w:b/>
      <w:sz w:val="28"/>
    </w:rPr>
  </w:style>
  <w:style w:type="character" w:customStyle="1" w:styleId="Rubrik4Char">
    <w:name w:val="Rubrik 4 Char"/>
    <w:basedOn w:val="Standardstycketeckensnitt"/>
    <w:link w:val="Rubrik4"/>
    <w:rsid w:val="008B1326"/>
    <w:rPr>
      <w:b/>
      <w:sz w:val="24"/>
    </w:rPr>
  </w:style>
  <w:style w:type="character" w:styleId="Platshllartext">
    <w:name w:val="Placeholder Text"/>
    <w:basedOn w:val="Standardstycketeckensnitt"/>
    <w:uiPriority w:val="99"/>
    <w:semiHidden/>
    <w:rsid w:val="00342ED9"/>
    <w:rPr>
      <w:color w:val="808080"/>
    </w:rPr>
  </w:style>
  <w:style w:type="character" w:customStyle="1" w:styleId="Formatmall1">
    <w:name w:val="Formatmall1"/>
    <w:basedOn w:val="Standardstycketeckensnitt"/>
    <w:uiPriority w:val="1"/>
    <w:rsid w:val="007D36FA"/>
    <w:rPr>
      <w:rFonts w:ascii="Arial" w:hAnsi="Arial"/>
      <w:sz w:val="24"/>
    </w:rPr>
  </w:style>
  <w:style w:type="paragraph" w:customStyle="1" w:styleId="BodyText1">
    <w:name w:val="Body Text_1"/>
    <w:basedOn w:val="Normal"/>
    <w:link w:val="BrdtextChar1"/>
    <w:qFormat/>
    <w:rsid w:val="00573455"/>
    <w:pPr>
      <w:spacing w:after="120"/>
    </w:pPr>
  </w:style>
  <w:style w:type="character" w:customStyle="1" w:styleId="BrdtextChar1">
    <w:name w:val="Brödtext Char_1"/>
    <w:link w:val="BodyText1"/>
    <w:locked/>
    <w:rsid w:val="00573455"/>
    <w:rPr>
      <w:sz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034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opbox\formsoft%20ab\kundarea\leksand\mallar\dokumentmallar%20mso%202013-01\N&#228;mndadm\Protokoll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72CC484BDC42D3B08E5D7F6F215E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4C1302-DE04-45B1-8F51-68854F8622C5}"/>
      </w:docPartPr>
      <w:docPartBody>
        <w:p w:rsidR="002D6688" w:rsidRDefault="006D0B22" w:rsidP="00E52ED8">
          <w:pPr>
            <w:pStyle w:val="7B72CC484BDC42D3B08E5D7F6F215ECA3"/>
          </w:pPr>
          <w:r>
            <w:rPr>
              <w:rStyle w:val="Platshllartext"/>
            </w:rPr>
            <w:t>DiaNr</w:t>
          </w:r>
          <w:r w:rsidRPr="001C22A3">
            <w:rPr>
              <w:rStyle w:val="Platshllartext"/>
            </w:rPr>
            <w:t>.</w:t>
          </w:r>
        </w:p>
      </w:docPartBody>
    </w:docPart>
    <w:docPart>
      <w:docPartPr>
        <w:name w:val="399DB673BFAE42ECAA309653BA08E8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6CF2A4-9EB7-43C2-B52C-4E68304F7EAD}"/>
      </w:docPartPr>
      <w:docPartBody>
        <w:p w:rsidR="002D6688" w:rsidRDefault="006D0B22" w:rsidP="00E52ED8">
          <w:pPr>
            <w:pStyle w:val="399DB673BFAE42ECAA309653BA08E85A3"/>
          </w:pPr>
          <w:r>
            <w:rPr>
              <w:rStyle w:val="Platshllartext"/>
            </w:rPr>
            <w:t>Rubrik</w:t>
          </w:r>
          <w:r w:rsidRPr="001C22A3">
            <w:rPr>
              <w:rStyle w:val="Platshllartext"/>
            </w:rPr>
            <w:t>.</w:t>
          </w:r>
        </w:p>
      </w:docPartBody>
    </w:docPart>
    <w:docPart>
      <w:docPartPr>
        <w:name w:val="51FB889E441643B09B24ABF87A5D6C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36033C-FC75-4B4E-A90E-A8328E041EA0}"/>
      </w:docPartPr>
      <w:docPartBody>
        <w:p w:rsidR="002D6688" w:rsidRDefault="006D0B22" w:rsidP="00E52ED8">
          <w:pPr>
            <w:pStyle w:val="51FB889E441643B09B24ABF87A5D6CC53"/>
          </w:pPr>
          <w:r>
            <w:rPr>
              <w:rStyle w:val="Platshllartext"/>
            </w:rPr>
            <w:t>MötesDatum</w:t>
          </w:r>
          <w:r w:rsidRPr="001C22A3">
            <w:rPr>
              <w:rStyle w:val="Platshllartext"/>
            </w:rPr>
            <w:t>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CAF23A-EAA8-4791-89FE-8D01A477293D}"/>
      </w:docPartPr>
      <w:docPartBody>
        <w:p w:rsidR="00E52ED8" w:rsidRDefault="006D0B22">
          <w:r w:rsidRPr="004D117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AD0F2BEE5EF4C6789EAE5C11AE9F0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31C1C7-577E-4636-B643-A07D6F913D10}"/>
      </w:docPartPr>
      <w:docPartBody>
        <w:p w:rsidR="00D65363" w:rsidRDefault="006D0B22" w:rsidP="00D53321">
          <w:pPr>
            <w:pStyle w:val="3AD0F2BEE5EF4C6789EAE5C11AE9F0BD"/>
          </w:pPr>
          <w:r>
            <w:rPr>
              <w:rStyle w:val="Platshllartext"/>
            </w:rPr>
            <w:t>Skriv här</w:t>
          </w:r>
          <w:r w:rsidRPr="00F73077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96B"/>
    <w:rsid w:val="000065E0"/>
    <w:rsid w:val="000225FE"/>
    <w:rsid w:val="0005784B"/>
    <w:rsid w:val="000B4F54"/>
    <w:rsid w:val="000E5A01"/>
    <w:rsid w:val="0016077C"/>
    <w:rsid w:val="001E6B50"/>
    <w:rsid w:val="00251345"/>
    <w:rsid w:val="002576EC"/>
    <w:rsid w:val="002923A8"/>
    <w:rsid w:val="002B2F52"/>
    <w:rsid w:val="002D6688"/>
    <w:rsid w:val="00307C62"/>
    <w:rsid w:val="003B6DEA"/>
    <w:rsid w:val="003C1CB6"/>
    <w:rsid w:val="00406E72"/>
    <w:rsid w:val="004322BA"/>
    <w:rsid w:val="00436870"/>
    <w:rsid w:val="00487ADE"/>
    <w:rsid w:val="004F643D"/>
    <w:rsid w:val="00544156"/>
    <w:rsid w:val="00585A24"/>
    <w:rsid w:val="006578DE"/>
    <w:rsid w:val="006D0B22"/>
    <w:rsid w:val="007670D4"/>
    <w:rsid w:val="007B6CB4"/>
    <w:rsid w:val="008E56CD"/>
    <w:rsid w:val="00936703"/>
    <w:rsid w:val="009A50F0"/>
    <w:rsid w:val="009C6CCD"/>
    <w:rsid w:val="009E3483"/>
    <w:rsid w:val="00A27C70"/>
    <w:rsid w:val="00A75107"/>
    <w:rsid w:val="00C26A50"/>
    <w:rsid w:val="00C6196B"/>
    <w:rsid w:val="00C94B5E"/>
    <w:rsid w:val="00D65363"/>
    <w:rsid w:val="00DA66F3"/>
    <w:rsid w:val="00E52ED8"/>
    <w:rsid w:val="00E97A64"/>
    <w:rsid w:val="00EA3041"/>
    <w:rsid w:val="00F0301B"/>
    <w:rsid w:val="00F376CB"/>
    <w:rsid w:val="00F5424F"/>
    <w:rsid w:val="00F7282A"/>
    <w:rsid w:val="00F72A68"/>
    <w:rsid w:val="00FF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52ED8"/>
    <w:rPr>
      <w:color w:val="808080"/>
    </w:rPr>
  </w:style>
  <w:style w:type="paragraph" w:customStyle="1" w:styleId="7B72CC484BDC42D3B08E5D7F6F215ECA3">
    <w:name w:val="7B72CC484BDC42D3B08E5D7F6F215ECA3"/>
    <w:rsid w:val="00E52ED8"/>
    <w:pPr>
      <w:keepNext/>
      <w:pageBreakBefore/>
      <w:tabs>
        <w:tab w:val="left" w:pos="3912"/>
      </w:tabs>
      <w:spacing w:before="1200" w:after="60" w:line="240" w:lineRule="auto"/>
      <w:outlineLvl w:val="0"/>
    </w:pPr>
    <w:rPr>
      <w:rFonts w:ascii="Arial" w:eastAsia="Times New Roman" w:hAnsi="Arial" w:cs="Times New Roman"/>
      <w:sz w:val="20"/>
      <w:szCs w:val="20"/>
    </w:rPr>
  </w:style>
  <w:style w:type="paragraph" w:customStyle="1" w:styleId="399DB673BFAE42ECAA309653BA08E85A3">
    <w:name w:val="399DB673BFAE42ECAA309653BA08E85A3"/>
    <w:rsid w:val="00E52ED8"/>
    <w:pPr>
      <w:keepNext/>
      <w:spacing w:before="480" w:after="120" w:line="240" w:lineRule="auto"/>
      <w:outlineLvl w:val="0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51FB889E441643B09B24ABF87A5D6CC53">
    <w:name w:val="51FB889E441643B09B24ABF87A5D6CC53"/>
    <w:rsid w:val="00E52ED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3AD0F2BEE5EF4C6789EAE5C11AE9F0BD">
    <w:name w:val="3AD0F2BEE5EF4C6789EAE5C11AE9F0BD"/>
    <w:rsid w:val="00D53321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lobal_Decision>
  <Responsible.Address.Email>lotta.arnesson@leksand.se</Responsible.Address.Email>
  <Responsible.Address.Phone.Default>0722100483</Responsible.Address.Phone.Default>
  <Responsible.FullName>Lotta Arnesson</Responsible.FullName>
  <Responsible.Signature>larnesso</Responsible.Signature>
  <Responsible.Posistion>Överförmyndare;Utredare</Responsible.Posistion>
  <OrganisationNodeLevel1.Name>Administrativ service</OrganisationNodeLevel1.Name>
  <Description>Beslut KF 2024-05-20
Direktiv till tillfällig fullmäktigeberedning om översyn av arbetsordning</Description>
  <DecisionText/>
  <DecisionClaims/>
  <DecisionDescription/>
  <Decision/>
  <DecisionParagraph.Authority.Code>KF</DecisionParagraph.Authority.Code>
  <DecisionParagraph.Authority.Name>Kommunfullmäktige</DecisionParagraph.Authority.Name>
  <DecisionParagraph.Meeting.Date>2026-01-16</DecisionParagraph.Meeting.Date>
  <DecisionParagraph.Number>29</DecisionParagraph.Number>
  <Unit.Address.Email>kos.diarie@leksand.se</Unit.Address.Email>
  <Unit.Address.Street/>
  <Unit.Address.Phone.Default/>
  <Unit.Manager.FullName/>
  <Unit.Manager.Posistion/>
  <Unit.Name>Kommunstyrelsen</Unit.Name>
  <UnitPostalAddress>79380 Leksand</UnitPostalAddress>
  <Estate/>
  <Estates/>
  <FromDate>0001-01-01 00:00:00</FromDate>
  <WhereToStore>KS handlingar</WhereToStore>
  <ApprovedDate/>
  <ApproveStartDate/>
  <Approvers/>
  <NumberSequence/>
  <DocumentType.Name/>
  <AuthorityCodeAndParagraph>KF 29</AuthorityCodeAndParagraph>
  <ContactEx1.Address.Email/>
  <ContactEx1.Address.Street/>
  <ContactEx1.Address.ZipCode/>
  <ContactEx1.Address.Region/>
  <ContactEx1.Address.Phone.Work/>
  <ContactEx1.Address.Phone.Home/>
  <ContactEx1.Address.Phone.Mobile/>
  <ContactEx1.ContactPerson/>
  <ContactEx1.Name/>
  <ContactEx1.BusinessIdCode/>
  <Contact.Address.CoAddress/>
  <Contact.Address.Email/>
  <Contact.Address.Street/>
  <Contact.Address.Country/>
  <Contact.Address.ZipCode/>
  <Contact.Address.Region/>
  <Contact.Address.Phone.Work/>
  <Contact.Address.Phone.Home/>
  <Contact.Address.Phone.Mobile/>
  <ContactEx1.Address.CoAddress/>
  <ContactEx1.Address.Country/>
  <Contact.ContactPerson/>
  <Contact.Name/>
  <Contact.BusinessIdCode/>
  <Note/>
  <RegisteredDate>2024-05-23</RegisteredDate>
  <ToDate>0001-01-01 00:00:00</ToDate>
  <Assignment/>
  <AssignmentStatus/>
  <VersionNumber>0.8</VersionNumber>
  <ParentCase.Description>Motion om uppdatering av kommunfullmäktiges arbetsordning</ParentCase.Description>
  <ParentCase.NumberSequence>2025/1495</ParentCase.NumberSequence>
  <ParentCase.SequenceCode>KOS</ParentCase.SequenceCode>
</Global_Decis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36CEA-51F7-42EA-B6BD-F4E98393CF63}">
  <ds:schemaRefs/>
</ds:datastoreItem>
</file>

<file path=customXml/itemProps2.xml><?xml version="1.0" encoding="utf-8"?>
<ds:datastoreItem xmlns:ds="http://schemas.openxmlformats.org/officeDocument/2006/customXml" ds:itemID="{FCA0D9C3-F982-4209-9614-94DD6F50C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</Template>
  <TotalTime>1</TotalTime>
  <Pages>3</Pages>
  <Words>571</Words>
  <Characters>3829</Characters>
  <Application>Microsoft Office Word</Application>
  <DocSecurity>0</DocSecurity>
  <Lines>86</Lines>
  <Paragraphs>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Protokoll</vt:lpstr>
    </vt:vector>
  </TitlesOfParts>
  <Company>Leksands kommun</Company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 &lt;&lt;</dc:creator>
  <dc:description>Framställt från en av FORMsoft ABs mallar</dc:description>
  <cp:lastModifiedBy>Lotta Arnesson</cp:lastModifiedBy>
  <cp:revision>3</cp:revision>
  <cp:lastPrinted>2013-09-19T06:16:00Z</cp:lastPrinted>
  <dcterms:created xsi:type="dcterms:W3CDTF">2026-01-16T12:43:00Z</dcterms:created>
  <dcterms:modified xsi:type="dcterms:W3CDTF">2026-01-16T12:44:00Z</dcterms:modified>
  <cp:category>Protokoll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Id">
    <vt:lpwstr>b5a3e94f-4da1-4389-a483-8822ae13bb0e</vt:lpwstr>
  </property>
  <property fmtid="{D5CDD505-2E9C-101B-9397-08002B2CF9AE}" pid="3" name="ResxId">
    <vt:lpwstr>Beslutsparagraf ej sammanfattning KS och KF 2024-02-16</vt:lpwstr>
  </property>
  <property fmtid="{D5CDD505-2E9C-101B-9397-08002B2CF9AE}" pid="4" name="TemplateId">
    <vt:lpwstr>Global_Decision</vt:lpwstr>
  </property>
</Properties>
</file>